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B6A08" w14:textId="77777777" w:rsidR="00BB4A6A" w:rsidRPr="00D6270A" w:rsidRDefault="00367F29">
      <w:pPr>
        <w:pBdr>
          <w:top w:val="single" w:sz="4" w:space="1" w:color="auto"/>
          <w:bottom w:val="single" w:sz="4" w:space="1" w:color="auto"/>
        </w:pBdr>
        <w:ind w:right="23"/>
        <w:rPr>
          <w:rFonts w:ascii="Eras Bold ITC" w:hAnsi="Eras Bold ITC"/>
          <w:b/>
          <w:color w:val="808080"/>
          <w:w w:val="110"/>
          <w:sz w:val="44"/>
          <w:szCs w:val="44"/>
        </w:rPr>
      </w:pPr>
      <w:r w:rsidRPr="00D6270A">
        <w:rPr>
          <w:rFonts w:ascii="Eras Bold ITC" w:hAnsi="Eras Bold ITC"/>
          <w:b/>
          <w:color w:val="000000" w:themeColor="text1"/>
          <w:w w:val="11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Fischerfreunde Eitting e.V.</w:t>
      </w:r>
    </w:p>
    <w:p w14:paraId="5C2F74D2" w14:textId="77777777" w:rsidR="00BB4A6A" w:rsidRDefault="00BB4A6A">
      <w:pPr>
        <w:rPr>
          <w:rFonts w:ascii="Eras Bold ITC" w:hAnsi="Eras Bold ITC"/>
          <w:sz w:val="44"/>
          <w:szCs w:val="44"/>
        </w:rPr>
      </w:pPr>
    </w:p>
    <w:p w14:paraId="23A173CF" w14:textId="145F5C38" w:rsidR="00BB4A6A" w:rsidRDefault="00F92F9D">
      <w:pPr>
        <w:rPr>
          <w:rFonts w:ascii="Arial" w:hAnsi="Arial" w:cs="Arial"/>
        </w:rPr>
      </w:pPr>
      <w:r w:rsidRPr="00D6270A">
        <w:rPr>
          <w:rFonts w:ascii="Arial" w:hAnsi="Arial" w:cs="Arial"/>
          <w:b/>
          <w:u w:val="single"/>
        </w:rPr>
        <w:t>Antrag zur Aufnahme in den Verein Fischerfreunde Eitting e.V.</w:t>
      </w:r>
    </w:p>
    <w:p w14:paraId="6822C335" w14:textId="21CEA84C" w:rsidR="00D6270A" w:rsidRDefault="00D6270A">
      <w:pPr>
        <w:rPr>
          <w:rFonts w:ascii="Arial" w:hAnsi="Arial" w:cs="Arial"/>
        </w:rPr>
      </w:pPr>
    </w:p>
    <w:p w14:paraId="744CAA01" w14:textId="6DDF8FE3" w:rsidR="00D6270A" w:rsidRDefault="00D6270A">
      <w:pPr>
        <w:rPr>
          <w:rFonts w:ascii="Arial" w:hAnsi="Arial" w:cs="Arial"/>
          <w:sz w:val="20"/>
          <w:szCs w:val="20"/>
        </w:rPr>
      </w:pPr>
      <w:r>
        <w:rPr>
          <w:rFonts w:ascii="Arial" w:hAnsi="Arial" w:cs="Arial"/>
          <w:sz w:val="20"/>
          <w:szCs w:val="20"/>
        </w:rPr>
        <w:t>Mit diesem Antrag bewer</w:t>
      </w:r>
      <w:r w:rsidR="00640800">
        <w:rPr>
          <w:rFonts w:ascii="Arial" w:hAnsi="Arial" w:cs="Arial"/>
          <w:sz w:val="20"/>
          <w:szCs w:val="20"/>
        </w:rPr>
        <w:t>be ich mich um die Aufnahme bei</w:t>
      </w:r>
      <w:r>
        <w:rPr>
          <w:rFonts w:ascii="Arial" w:hAnsi="Arial" w:cs="Arial"/>
          <w:sz w:val="20"/>
          <w:szCs w:val="20"/>
        </w:rPr>
        <w:t xml:space="preserve"> den Fischerfreunden Eitting e.V.</w:t>
      </w:r>
    </w:p>
    <w:p w14:paraId="2AFB7230" w14:textId="61D22ED1" w:rsidR="00D6270A" w:rsidRDefault="00D6270A">
      <w:pPr>
        <w:rPr>
          <w:rFonts w:ascii="Arial" w:hAnsi="Arial" w:cs="Arial"/>
          <w:sz w:val="20"/>
          <w:szCs w:val="20"/>
        </w:rPr>
      </w:pPr>
      <w:r>
        <w:rPr>
          <w:rFonts w:ascii="Arial" w:hAnsi="Arial" w:cs="Arial"/>
          <w:sz w:val="20"/>
          <w:szCs w:val="20"/>
        </w:rPr>
        <w:t>Mir ist bekannt, dass die Aufnahme nur unter folgenden Voraussetzungen erfolgen kann:</w:t>
      </w:r>
    </w:p>
    <w:p w14:paraId="4059B85F" w14:textId="77777777" w:rsidR="00B55503" w:rsidRDefault="00B55503">
      <w:pPr>
        <w:rPr>
          <w:rFonts w:ascii="Arial" w:hAnsi="Arial" w:cs="Arial"/>
          <w:sz w:val="20"/>
          <w:szCs w:val="20"/>
        </w:rPr>
      </w:pPr>
    </w:p>
    <w:p w14:paraId="613053B2" w14:textId="2FD4FCEA" w:rsidR="001F03D2" w:rsidRPr="00B55503" w:rsidRDefault="00D6270A" w:rsidP="00B55503">
      <w:pPr>
        <w:pStyle w:val="Listenabsatz"/>
        <w:numPr>
          <w:ilvl w:val="0"/>
          <w:numId w:val="7"/>
        </w:numPr>
        <w:rPr>
          <w:rFonts w:ascii="Arial" w:hAnsi="Arial" w:cs="Arial"/>
          <w:sz w:val="20"/>
          <w:szCs w:val="20"/>
        </w:rPr>
      </w:pPr>
      <w:r w:rsidRPr="00B55503">
        <w:rPr>
          <w:rFonts w:ascii="Arial" w:hAnsi="Arial" w:cs="Arial"/>
          <w:sz w:val="20"/>
          <w:szCs w:val="20"/>
        </w:rPr>
        <w:t>Zahlung des Mitgliedsbeitrages</w:t>
      </w:r>
    </w:p>
    <w:p w14:paraId="2546FCDE" w14:textId="5DA3DDFA" w:rsidR="00640800" w:rsidRDefault="00640800" w:rsidP="00640800">
      <w:pPr>
        <w:rPr>
          <w:rFonts w:ascii="Arial" w:hAnsi="Arial" w:cs="Arial"/>
          <w:sz w:val="20"/>
          <w:szCs w:val="20"/>
        </w:rPr>
      </w:pPr>
    </w:p>
    <w:p w14:paraId="0BECBDE0" w14:textId="2E49EA56" w:rsidR="00640800" w:rsidRDefault="00640800" w:rsidP="00640800">
      <w:pPr>
        <w:rPr>
          <w:rFonts w:ascii="Arial" w:hAnsi="Arial" w:cs="Arial"/>
          <w:sz w:val="20"/>
          <w:szCs w:val="20"/>
        </w:rPr>
      </w:pPr>
      <w:r>
        <w:rPr>
          <w:rFonts w:ascii="Arial" w:hAnsi="Arial" w:cs="Arial"/>
          <w:b/>
          <w:sz w:val="20"/>
          <w:szCs w:val="20"/>
          <w:u w:val="single"/>
        </w:rPr>
        <w:t>Auszug aus der Vereinssatzung §6 1. Zu 1:</w:t>
      </w:r>
    </w:p>
    <w:p w14:paraId="5032E02B" w14:textId="48A391A0" w:rsidR="00640800" w:rsidRPr="00640800" w:rsidRDefault="00640800" w:rsidP="00640800">
      <w:pPr>
        <w:rPr>
          <w:rFonts w:ascii="Arial" w:hAnsi="Arial" w:cs="Arial"/>
          <w:i/>
          <w:sz w:val="20"/>
          <w:szCs w:val="20"/>
        </w:rPr>
      </w:pPr>
      <w:r>
        <w:rPr>
          <w:rFonts w:ascii="Arial" w:hAnsi="Arial" w:cs="Arial"/>
          <w:i/>
          <w:sz w:val="20"/>
          <w:szCs w:val="20"/>
        </w:rPr>
        <w:t>„</w:t>
      </w:r>
      <w:r w:rsidRPr="00640800">
        <w:rPr>
          <w:rFonts w:ascii="Arial" w:hAnsi="Arial" w:cs="Arial"/>
          <w:i/>
          <w:sz w:val="20"/>
          <w:szCs w:val="20"/>
        </w:rPr>
        <w:t>Der Austritt eines Mitgliedes kann nur zum Schluss des Geschäftsjahres, (siehe §19) unter Einhaltung</w:t>
      </w:r>
    </w:p>
    <w:p w14:paraId="4ACEA2D8" w14:textId="79F855BB" w:rsidR="00640800" w:rsidRPr="00640800" w:rsidRDefault="00640800" w:rsidP="00640800">
      <w:pPr>
        <w:rPr>
          <w:rFonts w:ascii="Arial" w:hAnsi="Arial" w:cs="Arial"/>
          <w:i/>
          <w:sz w:val="20"/>
          <w:szCs w:val="20"/>
        </w:rPr>
      </w:pPr>
      <w:r w:rsidRPr="00640800">
        <w:rPr>
          <w:rFonts w:ascii="Arial" w:hAnsi="Arial" w:cs="Arial"/>
          <w:i/>
          <w:sz w:val="20"/>
          <w:szCs w:val="20"/>
        </w:rPr>
        <w:t>einer vierteljährlichen Kündigungsfrist, durch schriftliche Mitteilung -eingeschrieben- an den Vorstand</w:t>
      </w:r>
    </w:p>
    <w:p w14:paraId="0084D1A9" w14:textId="34822583" w:rsidR="00640800" w:rsidRPr="00640800" w:rsidRDefault="00775353" w:rsidP="00640800">
      <w:pPr>
        <w:rPr>
          <w:rFonts w:ascii="Arial" w:hAnsi="Arial" w:cs="Arial"/>
          <w:i/>
          <w:sz w:val="20"/>
          <w:szCs w:val="20"/>
        </w:rPr>
      </w:pPr>
      <w:r>
        <w:rPr>
          <w:rFonts w:ascii="Arial" w:hAnsi="Arial" w:cs="Arial"/>
          <w:noProof/>
          <w:szCs w:val="44"/>
        </w:rPr>
        <mc:AlternateContent>
          <mc:Choice Requires="wps">
            <w:drawing>
              <wp:anchor distT="0" distB="0" distL="114300" distR="114300" simplePos="0" relativeHeight="251661312" behindDoc="0" locked="0" layoutInCell="1" allowOverlap="1" wp14:anchorId="532A1024" wp14:editId="1A605DF0">
                <wp:simplePos x="0" y="0"/>
                <wp:positionH relativeFrom="page">
                  <wp:posOffset>5495925</wp:posOffset>
                </wp:positionH>
                <wp:positionV relativeFrom="paragraph">
                  <wp:posOffset>79375</wp:posOffset>
                </wp:positionV>
                <wp:extent cx="1314450" cy="1457325"/>
                <wp:effectExtent l="19050" t="19050" r="19050"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57325"/>
                        </a:xfrm>
                        <a:prstGeom prst="rect">
                          <a:avLst/>
                        </a:prstGeom>
                        <a:noFill/>
                        <a:ln w="36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6AD4BB" w14:textId="7154AADF" w:rsidR="00775353" w:rsidRDefault="00775353" w:rsidP="00775353">
                            <w:pPr>
                              <w:spacing w:before="1"/>
                              <w:ind w:left="59"/>
                              <w:jc w:val="center"/>
                              <w:rPr>
                                <w:b/>
                                <w:sz w:val="18"/>
                              </w:rPr>
                            </w:pPr>
                          </w:p>
                          <w:p w14:paraId="582C2FE9" w14:textId="3236E413" w:rsidR="00775353" w:rsidRDefault="00775353" w:rsidP="00775353">
                            <w:pPr>
                              <w:spacing w:before="1"/>
                              <w:ind w:left="59"/>
                              <w:jc w:val="center"/>
                              <w:rPr>
                                <w:b/>
                                <w:sz w:val="18"/>
                              </w:rPr>
                            </w:pPr>
                          </w:p>
                          <w:p w14:paraId="3EE0F329" w14:textId="56DD54CB" w:rsidR="00775353" w:rsidRDefault="00775353" w:rsidP="00775353">
                            <w:pPr>
                              <w:spacing w:before="1"/>
                              <w:ind w:left="59"/>
                              <w:rPr>
                                <w:b/>
                                <w:sz w:val="18"/>
                              </w:rPr>
                            </w:pPr>
                          </w:p>
                          <w:p w14:paraId="040AD4FA" w14:textId="2E993D82" w:rsidR="00775353" w:rsidRDefault="00775353" w:rsidP="00775353">
                            <w:pPr>
                              <w:spacing w:before="1"/>
                              <w:ind w:left="59"/>
                              <w:rPr>
                                <w:b/>
                                <w:sz w:val="18"/>
                              </w:rPr>
                            </w:pPr>
                          </w:p>
                          <w:p w14:paraId="47D97107" w14:textId="6EC350A9" w:rsidR="00775353" w:rsidRDefault="00775353" w:rsidP="00775353">
                            <w:pPr>
                              <w:spacing w:before="1"/>
                              <w:ind w:left="59"/>
                              <w:jc w:val="center"/>
                              <w:rPr>
                                <w:b/>
                                <w:sz w:val="18"/>
                              </w:rPr>
                            </w:pPr>
                            <w:r>
                              <w:rPr>
                                <w:b/>
                                <w:sz w:val="18"/>
                              </w:rPr>
                              <w:t>Lichtbild</w:t>
                            </w:r>
                          </w:p>
                          <w:p w14:paraId="55FA5F66" w14:textId="589B9F7F" w:rsidR="00775353" w:rsidRDefault="00775353" w:rsidP="00775353">
                            <w:pPr>
                              <w:spacing w:before="1"/>
                              <w:ind w:left="59"/>
                              <w:jc w:val="center"/>
                              <w:rPr>
                                <w:b/>
                                <w:sz w:val="18"/>
                              </w:rPr>
                            </w:pPr>
                            <w:r>
                              <w:rPr>
                                <w:b/>
                                <w:sz w:val="18"/>
                              </w:rPr>
                              <w:t>Hier</w:t>
                            </w:r>
                          </w:p>
                          <w:p w14:paraId="70A195B6" w14:textId="16EB3164" w:rsidR="00775353" w:rsidRDefault="00775353" w:rsidP="00775353">
                            <w:pPr>
                              <w:spacing w:before="1"/>
                              <w:ind w:left="59"/>
                              <w:jc w:val="center"/>
                              <w:rPr>
                                <w:sz w:val="18"/>
                              </w:rPr>
                            </w:pPr>
                            <w:r>
                              <w:rPr>
                                <w:b/>
                                <w:sz w:val="18"/>
                              </w:rPr>
                              <w:t>Aufkleben!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A1024" id="_x0000_t202" coordsize="21600,21600" o:spt="202" path="m,l,21600r21600,l21600,xe">
                <v:stroke joinstyle="miter"/>
                <v:path gradientshapeok="t" o:connecttype="rect"/>
              </v:shapetype>
              <v:shape id="Textfeld 4" o:spid="_x0000_s1026" type="#_x0000_t202" style="position:absolute;margin-left:432.75pt;margin-top:6.25pt;width:103.5pt;height:11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" filled="f" strokecolor="gray" strokeweight="2.85pt">
                <v:textbox inset="0,0,0,0">
                  <w:txbxContent>
                    <w:p w14:paraId="6C6AD4BB" w14:textId="7154AADF" w:rsidR="00775353" w:rsidRDefault="00775353" w:rsidP="00775353">
                      <w:pPr>
                        <w:spacing w:before="1"/>
                        <w:ind w:left="59"/>
                        <w:jc w:val="center"/>
                        <w:rPr>
                          <w:b/>
                          <w:sz w:val="18"/>
                        </w:rPr>
                      </w:pPr>
                    </w:p>
                    <w:p w14:paraId="582C2FE9" w14:textId="3236E413" w:rsidR="00775353" w:rsidRDefault="00775353" w:rsidP="00775353">
                      <w:pPr>
                        <w:spacing w:before="1"/>
                        <w:ind w:left="59"/>
                        <w:jc w:val="center"/>
                        <w:rPr>
                          <w:b/>
                          <w:sz w:val="18"/>
                        </w:rPr>
                      </w:pPr>
                    </w:p>
                    <w:p w14:paraId="3EE0F329" w14:textId="56DD54CB" w:rsidR="00775353" w:rsidRDefault="00775353" w:rsidP="00775353">
                      <w:pPr>
                        <w:spacing w:before="1"/>
                        <w:ind w:left="59"/>
                        <w:rPr>
                          <w:b/>
                          <w:sz w:val="18"/>
                        </w:rPr>
                      </w:pPr>
                    </w:p>
                    <w:p w14:paraId="040AD4FA" w14:textId="2E993D82" w:rsidR="00775353" w:rsidRDefault="00775353" w:rsidP="00775353">
                      <w:pPr>
                        <w:spacing w:before="1"/>
                        <w:ind w:left="59"/>
                        <w:rPr>
                          <w:b/>
                          <w:sz w:val="18"/>
                        </w:rPr>
                      </w:pPr>
                    </w:p>
                    <w:p w14:paraId="47D97107" w14:textId="6EC350A9" w:rsidR="00775353" w:rsidRDefault="00775353" w:rsidP="00775353">
                      <w:pPr>
                        <w:spacing w:before="1"/>
                        <w:ind w:left="59"/>
                        <w:jc w:val="center"/>
                        <w:rPr>
                          <w:b/>
                          <w:sz w:val="18"/>
                        </w:rPr>
                      </w:pPr>
                      <w:r>
                        <w:rPr>
                          <w:b/>
                          <w:sz w:val="18"/>
                        </w:rPr>
                        <w:t>Lichtbild</w:t>
                      </w:r>
                    </w:p>
                    <w:p w14:paraId="55FA5F66" w14:textId="589B9F7F" w:rsidR="00775353" w:rsidRDefault="00775353" w:rsidP="00775353">
                      <w:pPr>
                        <w:spacing w:before="1"/>
                        <w:ind w:left="59"/>
                        <w:jc w:val="center"/>
                        <w:rPr>
                          <w:b/>
                          <w:sz w:val="18"/>
                        </w:rPr>
                      </w:pPr>
                      <w:r>
                        <w:rPr>
                          <w:b/>
                          <w:sz w:val="18"/>
                        </w:rPr>
                        <w:t>Hier</w:t>
                      </w:r>
                    </w:p>
                    <w:p w14:paraId="70A195B6" w14:textId="16EB3164" w:rsidR="00775353" w:rsidRDefault="00775353" w:rsidP="00775353">
                      <w:pPr>
                        <w:spacing w:before="1"/>
                        <w:ind w:left="59"/>
                        <w:jc w:val="center"/>
                        <w:rPr>
                          <w:sz w:val="18"/>
                        </w:rPr>
                      </w:pPr>
                      <w:r>
                        <w:rPr>
                          <w:b/>
                          <w:sz w:val="18"/>
                        </w:rPr>
                        <w:t>Aufkleben!</w:t>
                      </w:r>
                    </w:p>
                  </w:txbxContent>
                </v:textbox>
                <w10:wrap anchorx="page"/>
              </v:shape>
            </w:pict>
          </mc:Fallback>
        </mc:AlternateContent>
      </w:r>
      <w:r w:rsidR="00640800" w:rsidRPr="00640800">
        <w:rPr>
          <w:rFonts w:ascii="Arial" w:hAnsi="Arial" w:cs="Arial"/>
          <w:i/>
          <w:sz w:val="20"/>
          <w:szCs w:val="20"/>
        </w:rPr>
        <w:t>erfolgen</w:t>
      </w:r>
      <w:r w:rsidR="00640800">
        <w:rPr>
          <w:rFonts w:ascii="Arial" w:hAnsi="Arial" w:cs="Arial"/>
          <w:i/>
          <w:sz w:val="20"/>
          <w:szCs w:val="20"/>
        </w:rPr>
        <w:t>“</w:t>
      </w:r>
    </w:p>
    <w:p w14:paraId="03E485AC" w14:textId="115841DE" w:rsidR="00BB4A6A" w:rsidRDefault="00BB4A6A">
      <w:pPr>
        <w:rPr>
          <w:rFonts w:ascii="Arial" w:hAnsi="Arial" w:cs="Arial"/>
          <w:sz w:val="16"/>
          <w:szCs w:val="16"/>
          <w:u w:val="single"/>
        </w:rPr>
      </w:pPr>
    </w:p>
    <w:p w14:paraId="0EB2BA91" w14:textId="347CD849" w:rsidR="002147AD" w:rsidRDefault="002147AD" w:rsidP="002147AD">
      <w:pPr>
        <w:rPr>
          <w:rFonts w:ascii="Arial" w:hAnsi="Arial" w:cs="Arial"/>
          <w:szCs w:val="44"/>
        </w:rPr>
      </w:pPr>
      <w:r>
        <w:rPr>
          <w:rFonts w:ascii="Arial" w:hAnsi="Arial" w:cs="Arial"/>
          <w:noProof/>
          <w:szCs w:val="44"/>
        </w:rPr>
        <mc:AlternateContent>
          <mc:Choice Requires="wps">
            <w:drawing>
              <wp:anchor distT="0" distB="0" distL="114300" distR="114300" simplePos="0" relativeHeight="251658240" behindDoc="0" locked="0" layoutInCell="1" allowOverlap="1" wp14:anchorId="31341828" wp14:editId="35084704">
                <wp:simplePos x="0" y="0"/>
                <wp:positionH relativeFrom="column">
                  <wp:posOffset>3148330</wp:posOffset>
                </wp:positionH>
                <wp:positionV relativeFrom="paragraph">
                  <wp:posOffset>172720</wp:posOffset>
                </wp:positionV>
                <wp:extent cx="104775" cy="104775"/>
                <wp:effectExtent l="0" t="0" r="28575" b="28575"/>
                <wp:wrapSquare wrapText="bothSides"/>
                <wp:docPr id="2" name="Rechteck 2"/>
                <wp:cNvGraphicFramePr/>
                <a:graphic xmlns:a="http://schemas.openxmlformats.org/drawingml/2006/main">
                  <a:graphicData uri="http://schemas.microsoft.com/office/word/2010/wordprocessingShape">
                    <wps:wsp>
                      <wps:cNvSpPr/>
                      <wps:spPr>
                        <a:xfrm>
                          <a:off x="0" y="0"/>
                          <a:ext cx="104775" cy="1047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20185" id="Rechteck 2" o:spid="_x0000_s1026" style="position:absolute;margin-left:247.9pt;margin-top:13.6pt;width:8.2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" filled="f" strokecolor="black [1600]" strokeweight="2pt">
                <w10:wrap type="square"/>
              </v:rect>
            </w:pict>
          </mc:Fallback>
        </mc:AlternateContent>
      </w:r>
    </w:p>
    <w:p w14:paraId="377F927B" w14:textId="5405640C" w:rsidR="003F4469" w:rsidRPr="00D6270A" w:rsidRDefault="002147AD" w:rsidP="002147AD">
      <w:pPr>
        <w:rPr>
          <w:rFonts w:ascii="Arial" w:hAnsi="Arial" w:cs="Arial"/>
          <w:sz w:val="20"/>
          <w:szCs w:val="20"/>
        </w:rPr>
      </w:pPr>
      <w:r w:rsidRPr="00D6270A">
        <w:rPr>
          <w:rFonts w:ascii="Arial" w:hAnsi="Arial" w:cs="Arial"/>
          <w:sz w:val="20"/>
          <w:szCs w:val="20"/>
        </w:rPr>
        <w:t xml:space="preserve">Antrag auf Aufnahme als </w:t>
      </w:r>
      <w:r w:rsidR="000F722F" w:rsidRPr="000F722F">
        <w:rPr>
          <w:rFonts w:ascii="Arial" w:hAnsi="Arial" w:cs="Arial"/>
          <w:b/>
          <w:sz w:val="20"/>
          <w:szCs w:val="20"/>
        </w:rPr>
        <w:t>Förderm</w:t>
      </w:r>
      <w:r w:rsidRPr="000F722F">
        <w:rPr>
          <w:rFonts w:ascii="Arial" w:hAnsi="Arial" w:cs="Arial"/>
          <w:b/>
          <w:sz w:val="20"/>
          <w:szCs w:val="20"/>
        </w:rPr>
        <w:t>itglied</w:t>
      </w:r>
      <w:r w:rsidRPr="00D6270A">
        <w:rPr>
          <w:rFonts w:ascii="Arial" w:hAnsi="Arial" w:cs="Arial"/>
          <w:sz w:val="20"/>
          <w:szCs w:val="20"/>
        </w:rPr>
        <w:t>:</w:t>
      </w:r>
      <w:r w:rsidRPr="00D6270A">
        <w:rPr>
          <w:rFonts w:ascii="Arial" w:hAnsi="Arial" w:cs="Arial"/>
          <w:sz w:val="20"/>
          <w:szCs w:val="20"/>
        </w:rPr>
        <w:tab/>
      </w:r>
    </w:p>
    <w:p w14:paraId="486C16FE" w14:textId="4E635144" w:rsidR="00321C7C" w:rsidRPr="00D6270A" w:rsidRDefault="002147AD" w:rsidP="00321C7C">
      <w:pPr>
        <w:rPr>
          <w:rFonts w:ascii="Arial" w:hAnsi="Arial" w:cs="Arial"/>
          <w:sz w:val="20"/>
          <w:szCs w:val="20"/>
        </w:rPr>
      </w:pPr>
      <w:r w:rsidRPr="00D6270A">
        <w:rPr>
          <w:rFonts w:ascii="Arial" w:hAnsi="Arial" w:cs="Arial"/>
          <w:noProof/>
          <w:sz w:val="20"/>
          <w:szCs w:val="20"/>
        </w:rPr>
        <mc:AlternateContent>
          <mc:Choice Requires="wps">
            <w:drawing>
              <wp:anchor distT="0" distB="0" distL="114300" distR="114300" simplePos="0" relativeHeight="251660288" behindDoc="0" locked="0" layoutInCell="1" allowOverlap="1" wp14:anchorId="3C5965E0" wp14:editId="0C4B6AFD">
                <wp:simplePos x="0" y="0"/>
                <wp:positionH relativeFrom="column">
                  <wp:posOffset>3148330</wp:posOffset>
                </wp:positionH>
                <wp:positionV relativeFrom="paragraph">
                  <wp:posOffset>146685</wp:posOffset>
                </wp:positionV>
                <wp:extent cx="104775" cy="114300"/>
                <wp:effectExtent l="0" t="0" r="28575" b="19050"/>
                <wp:wrapSquare wrapText="bothSides"/>
                <wp:docPr id="3" name="Rechteck 3"/>
                <wp:cNvGraphicFramePr/>
                <a:graphic xmlns:a="http://schemas.openxmlformats.org/drawingml/2006/main">
                  <a:graphicData uri="http://schemas.microsoft.com/office/word/2010/wordprocessingShape">
                    <wps:wsp>
                      <wps:cNvSpPr/>
                      <wps:spPr>
                        <a:xfrm>
                          <a:off x="0" y="0"/>
                          <a:ext cx="104775" cy="1143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A93BA" id="Rechteck 3" o:spid="_x0000_s1026" style="position:absolute;margin-left:247.9pt;margin-top:11.55pt;width:8.2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" filled="f" strokecolor="black [1600]" strokeweight="2pt">
                <w10:wrap type="square"/>
              </v:rect>
            </w:pict>
          </mc:Fallback>
        </mc:AlternateContent>
      </w:r>
    </w:p>
    <w:p w14:paraId="09EE3F9F" w14:textId="09D43855" w:rsidR="002147AD" w:rsidRPr="00D6270A" w:rsidRDefault="002147AD" w:rsidP="002147AD">
      <w:pPr>
        <w:rPr>
          <w:rFonts w:ascii="Arial" w:hAnsi="Arial" w:cs="Arial"/>
          <w:sz w:val="20"/>
          <w:szCs w:val="20"/>
        </w:rPr>
      </w:pPr>
      <w:r w:rsidRPr="00D6270A">
        <w:rPr>
          <w:rFonts w:ascii="Arial" w:hAnsi="Arial" w:cs="Arial"/>
          <w:sz w:val="20"/>
          <w:szCs w:val="20"/>
        </w:rPr>
        <w:t xml:space="preserve">Antrag auf Aufnahme als </w:t>
      </w:r>
      <w:r w:rsidR="004937C1" w:rsidRPr="004937C1">
        <w:rPr>
          <w:rFonts w:ascii="Arial" w:hAnsi="Arial" w:cs="Arial"/>
          <w:b/>
          <w:sz w:val="20"/>
          <w:szCs w:val="20"/>
        </w:rPr>
        <w:t>Jugendm</w:t>
      </w:r>
      <w:r w:rsidRPr="004937C1">
        <w:rPr>
          <w:rFonts w:ascii="Arial" w:hAnsi="Arial" w:cs="Arial"/>
          <w:b/>
          <w:sz w:val="20"/>
          <w:szCs w:val="20"/>
        </w:rPr>
        <w:t>itglied</w:t>
      </w:r>
      <w:r w:rsidRPr="00D6270A">
        <w:rPr>
          <w:rFonts w:ascii="Arial" w:hAnsi="Arial" w:cs="Arial"/>
          <w:sz w:val="20"/>
          <w:szCs w:val="20"/>
        </w:rPr>
        <w:t>:</w:t>
      </w:r>
      <w:r w:rsidRPr="00D6270A">
        <w:rPr>
          <w:rFonts w:ascii="Arial" w:hAnsi="Arial" w:cs="Arial"/>
          <w:sz w:val="20"/>
          <w:szCs w:val="20"/>
        </w:rPr>
        <w:tab/>
      </w:r>
    </w:p>
    <w:p w14:paraId="4E36CED1" w14:textId="64A06B2F" w:rsidR="002147AD" w:rsidRDefault="002147AD" w:rsidP="00321C7C">
      <w:pPr>
        <w:rPr>
          <w:rFonts w:ascii="Arial" w:hAnsi="Arial" w:cs="Arial"/>
        </w:rPr>
      </w:pPr>
    </w:p>
    <w:p w14:paraId="21CD6C5B" w14:textId="7E007A7A" w:rsidR="00775353" w:rsidRDefault="00775353" w:rsidP="00321C7C">
      <w:pPr>
        <w:rPr>
          <w:rFonts w:ascii="Arial" w:hAnsi="Arial" w:cs="Arial"/>
        </w:rPr>
      </w:pPr>
    </w:p>
    <w:p w14:paraId="7367A6A8" w14:textId="4E3063F7" w:rsidR="00775353" w:rsidRDefault="00775353" w:rsidP="00321C7C">
      <w:pPr>
        <w:rPr>
          <w:rFonts w:ascii="Arial" w:hAnsi="Arial" w:cs="Arial"/>
        </w:rPr>
      </w:pPr>
    </w:p>
    <w:p w14:paraId="4685A500" w14:textId="42E51DF8" w:rsidR="00775353" w:rsidRDefault="00775353" w:rsidP="00321C7C">
      <w:pPr>
        <w:rPr>
          <w:rFonts w:ascii="Arial" w:hAnsi="Arial" w:cs="Arial"/>
        </w:rPr>
      </w:pPr>
    </w:p>
    <w:p w14:paraId="6ABB9386" w14:textId="77777777" w:rsidR="00D41934" w:rsidRDefault="00D41934" w:rsidP="00321C7C">
      <w:pPr>
        <w:rPr>
          <w:rFonts w:ascii="Arial" w:hAnsi="Arial" w:cs="Arial"/>
        </w:rPr>
      </w:pPr>
    </w:p>
    <w:tbl>
      <w:tblPr>
        <w:tblStyle w:val="Tabellenraster"/>
        <w:tblW w:w="0" w:type="auto"/>
        <w:tblLook w:val="04A0" w:firstRow="1" w:lastRow="0" w:firstColumn="1" w:lastColumn="0" w:noHBand="0" w:noVBand="1"/>
      </w:tblPr>
      <w:tblGrid>
        <w:gridCol w:w="4957"/>
        <w:gridCol w:w="4596"/>
      </w:tblGrid>
      <w:tr w:rsidR="002147AD" w14:paraId="5FC6C083" w14:textId="77777777" w:rsidTr="00005A16">
        <w:tc>
          <w:tcPr>
            <w:tcW w:w="4957" w:type="dxa"/>
          </w:tcPr>
          <w:p w14:paraId="343E2839" w14:textId="058DB692" w:rsidR="002147AD" w:rsidRDefault="002147AD" w:rsidP="00321C7C">
            <w:pPr>
              <w:rPr>
                <w:rFonts w:ascii="Arial" w:hAnsi="Arial" w:cs="Arial"/>
              </w:rPr>
            </w:pPr>
            <w:r>
              <w:rPr>
                <w:rFonts w:ascii="Arial" w:hAnsi="Arial" w:cs="Arial"/>
              </w:rPr>
              <w:t>Name:</w:t>
            </w:r>
          </w:p>
        </w:tc>
        <w:tc>
          <w:tcPr>
            <w:tcW w:w="4596" w:type="dxa"/>
          </w:tcPr>
          <w:p w14:paraId="4F99F131" w14:textId="081FFCD7" w:rsidR="002147AD" w:rsidRDefault="002147AD" w:rsidP="00321C7C">
            <w:pPr>
              <w:rPr>
                <w:rFonts w:ascii="Arial" w:hAnsi="Arial" w:cs="Arial"/>
              </w:rPr>
            </w:pPr>
            <w:r>
              <w:rPr>
                <w:rFonts w:ascii="Arial" w:hAnsi="Arial" w:cs="Arial"/>
              </w:rPr>
              <w:t>Vorname:</w:t>
            </w:r>
          </w:p>
        </w:tc>
      </w:tr>
      <w:tr w:rsidR="002147AD" w14:paraId="1D9EE9E0" w14:textId="77777777" w:rsidTr="00005A16">
        <w:tc>
          <w:tcPr>
            <w:tcW w:w="4957" w:type="dxa"/>
          </w:tcPr>
          <w:p w14:paraId="66D44804" w14:textId="0382DDD9" w:rsidR="002147AD" w:rsidRDefault="002147AD" w:rsidP="00321C7C">
            <w:pPr>
              <w:rPr>
                <w:rFonts w:ascii="Arial" w:hAnsi="Arial" w:cs="Arial"/>
              </w:rPr>
            </w:pPr>
            <w:r>
              <w:rPr>
                <w:rFonts w:ascii="Arial" w:hAnsi="Arial" w:cs="Arial"/>
              </w:rPr>
              <w:t>Straße:</w:t>
            </w:r>
          </w:p>
        </w:tc>
        <w:tc>
          <w:tcPr>
            <w:tcW w:w="4596" w:type="dxa"/>
          </w:tcPr>
          <w:p w14:paraId="78DBA6E7" w14:textId="2301358A" w:rsidR="002147AD" w:rsidRDefault="002147AD" w:rsidP="00321C7C">
            <w:pPr>
              <w:rPr>
                <w:rFonts w:ascii="Arial" w:hAnsi="Arial" w:cs="Arial"/>
              </w:rPr>
            </w:pPr>
            <w:r>
              <w:rPr>
                <w:rFonts w:ascii="Arial" w:hAnsi="Arial" w:cs="Arial"/>
              </w:rPr>
              <w:t>Hausnummer:</w:t>
            </w:r>
          </w:p>
        </w:tc>
      </w:tr>
      <w:tr w:rsidR="002147AD" w14:paraId="2FA21404" w14:textId="77777777" w:rsidTr="00005A16">
        <w:tc>
          <w:tcPr>
            <w:tcW w:w="4957" w:type="dxa"/>
          </w:tcPr>
          <w:p w14:paraId="747EF6E3" w14:textId="141F8EAA" w:rsidR="002147AD" w:rsidRDefault="002147AD" w:rsidP="00321C7C">
            <w:pPr>
              <w:rPr>
                <w:rFonts w:ascii="Arial" w:hAnsi="Arial" w:cs="Arial"/>
              </w:rPr>
            </w:pPr>
            <w:r>
              <w:rPr>
                <w:rFonts w:ascii="Arial" w:hAnsi="Arial" w:cs="Arial"/>
              </w:rPr>
              <w:t>Postleitzahl:</w:t>
            </w:r>
          </w:p>
        </w:tc>
        <w:tc>
          <w:tcPr>
            <w:tcW w:w="4596" w:type="dxa"/>
          </w:tcPr>
          <w:p w14:paraId="45D24B5D" w14:textId="4F37C218" w:rsidR="002147AD" w:rsidRDefault="002147AD" w:rsidP="00321C7C">
            <w:pPr>
              <w:rPr>
                <w:rFonts w:ascii="Arial" w:hAnsi="Arial" w:cs="Arial"/>
              </w:rPr>
            </w:pPr>
            <w:r>
              <w:rPr>
                <w:rFonts w:ascii="Arial" w:hAnsi="Arial" w:cs="Arial"/>
              </w:rPr>
              <w:t>Wohnort:</w:t>
            </w:r>
          </w:p>
        </w:tc>
      </w:tr>
      <w:tr w:rsidR="002147AD" w14:paraId="6C44059E" w14:textId="77777777" w:rsidTr="00005A16">
        <w:tc>
          <w:tcPr>
            <w:tcW w:w="4957" w:type="dxa"/>
          </w:tcPr>
          <w:p w14:paraId="77E6A023" w14:textId="7DFFCAAB" w:rsidR="002147AD" w:rsidRDefault="002147AD" w:rsidP="00321C7C">
            <w:pPr>
              <w:rPr>
                <w:rFonts w:ascii="Arial" w:hAnsi="Arial" w:cs="Arial"/>
              </w:rPr>
            </w:pPr>
            <w:r>
              <w:rPr>
                <w:rFonts w:ascii="Arial" w:hAnsi="Arial" w:cs="Arial"/>
              </w:rPr>
              <w:t>Telefon:</w:t>
            </w:r>
          </w:p>
        </w:tc>
        <w:tc>
          <w:tcPr>
            <w:tcW w:w="4596" w:type="dxa"/>
          </w:tcPr>
          <w:p w14:paraId="659A51E1" w14:textId="5EF71C21" w:rsidR="002147AD" w:rsidRDefault="002147AD" w:rsidP="00321C7C">
            <w:pPr>
              <w:rPr>
                <w:rFonts w:ascii="Arial" w:hAnsi="Arial" w:cs="Arial"/>
              </w:rPr>
            </w:pPr>
            <w:r>
              <w:rPr>
                <w:rFonts w:ascii="Arial" w:hAnsi="Arial" w:cs="Arial"/>
              </w:rPr>
              <w:t>Mobil:</w:t>
            </w:r>
          </w:p>
        </w:tc>
      </w:tr>
      <w:tr w:rsidR="001F03D2" w14:paraId="0867EDD6" w14:textId="77777777" w:rsidTr="00005A16">
        <w:tc>
          <w:tcPr>
            <w:tcW w:w="4957" w:type="dxa"/>
          </w:tcPr>
          <w:p w14:paraId="0D881E4C" w14:textId="5759BD0C" w:rsidR="001F03D2" w:rsidRDefault="001F03D2" w:rsidP="00321C7C">
            <w:pPr>
              <w:rPr>
                <w:rFonts w:ascii="Arial" w:hAnsi="Arial" w:cs="Arial"/>
              </w:rPr>
            </w:pPr>
            <w:r>
              <w:rPr>
                <w:rFonts w:ascii="Arial" w:hAnsi="Arial" w:cs="Arial"/>
              </w:rPr>
              <w:t>Mail:</w:t>
            </w:r>
          </w:p>
        </w:tc>
        <w:tc>
          <w:tcPr>
            <w:tcW w:w="4596" w:type="dxa"/>
          </w:tcPr>
          <w:p w14:paraId="39FF0B79" w14:textId="69FE98FC" w:rsidR="001F03D2" w:rsidRDefault="001F03D2" w:rsidP="00321C7C">
            <w:pPr>
              <w:rPr>
                <w:rFonts w:ascii="Arial" w:hAnsi="Arial" w:cs="Arial"/>
              </w:rPr>
            </w:pPr>
          </w:p>
        </w:tc>
      </w:tr>
      <w:tr w:rsidR="002147AD" w14:paraId="0C66478E" w14:textId="77777777" w:rsidTr="00005A16">
        <w:tc>
          <w:tcPr>
            <w:tcW w:w="4957" w:type="dxa"/>
          </w:tcPr>
          <w:p w14:paraId="08987949" w14:textId="12C0EB8C" w:rsidR="002147AD" w:rsidRDefault="002147AD" w:rsidP="00321C7C">
            <w:pPr>
              <w:rPr>
                <w:rFonts w:ascii="Arial" w:hAnsi="Arial" w:cs="Arial"/>
              </w:rPr>
            </w:pPr>
            <w:r>
              <w:rPr>
                <w:rFonts w:ascii="Arial" w:hAnsi="Arial" w:cs="Arial"/>
              </w:rPr>
              <w:t>Geburtsdatum:</w:t>
            </w:r>
          </w:p>
        </w:tc>
        <w:tc>
          <w:tcPr>
            <w:tcW w:w="4596" w:type="dxa"/>
          </w:tcPr>
          <w:p w14:paraId="5C7194CC" w14:textId="32ECD1F7" w:rsidR="002147AD" w:rsidRDefault="002147AD" w:rsidP="00321C7C">
            <w:pPr>
              <w:rPr>
                <w:rFonts w:ascii="Arial" w:hAnsi="Arial" w:cs="Arial"/>
              </w:rPr>
            </w:pPr>
            <w:r>
              <w:rPr>
                <w:rFonts w:ascii="Arial" w:hAnsi="Arial" w:cs="Arial"/>
              </w:rPr>
              <w:t>Beruf:</w:t>
            </w:r>
          </w:p>
        </w:tc>
      </w:tr>
    </w:tbl>
    <w:p w14:paraId="7AF4E796" w14:textId="458DA25F" w:rsidR="002147AD" w:rsidRDefault="002147AD" w:rsidP="00321C7C">
      <w:pPr>
        <w:rPr>
          <w:rFonts w:ascii="Arial" w:hAnsi="Arial" w:cs="Arial"/>
        </w:rPr>
      </w:pPr>
    </w:p>
    <w:p w14:paraId="02E526D6" w14:textId="77777777" w:rsidR="00B55503" w:rsidRDefault="00B55503" w:rsidP="00321C7C">
      <w:pPr>
        <w:rPr>
          <w:rFonts w:ascii="Arial" w:hAnsi="Arial" w:cs="Arial"/>
        </w:rPr>
      </w:pPr>
    </w:p>
    <w:tbl>
      <w:tblPr>
        <w:tblStyle w:val="Tabellenraster"/>
        <w:tblW w:w="0" w:type="auto"/>
        <w:tblLook w:val="04A0" w:firstRow="1" w:lastRow="0" w:firstColumn="1" w:lastColumn="0" w:noHBand="0" w:noVBand="1"/>
      </w:tblPr>
      <w:tblGrid>
        <w:gridCol w:w="9553"/>
      </w:tblGrid>
      <w:tr w:rsidR="001F03D2" w14:paraId="697DC728" w14:textId="77777777" w:rsidTr="001F03D2">
        <w:tc>
          <w:tcPr>
            <w:tcW w:w="9553" w:type="dxa"/>
          </w:tcPr>
          <w:p w14:paraId="49BA4541" w14:textId="5DA742EB" w:rsidR="001F03D2" w:rsidRPr="00944D64" w:rsidRDefault="001F03D2" w:rsidP="00321C7C">
            <w:pPr>
              <w:rPr>
                <w:rFonts w:ascii="Arial" w:hAnsi="Arial" w:cs="Arial"/>
                <w:sz w:val="20"/>
                <w:szCs w:val="20"/>
              </w:rPr>
            </w:pPr>
            <w:r w:rsidRPr="00944D64">
              <w:rPr>
                <w:rFonts w:ascii="Arial" w:hAnsi="Arial" w:cs="Arial"/>
                <w:sz w:val="20"/>
                <w:szCs w:val="20"/>
              </w:rPr>
              <w:t>Mitglied bei</w:t>
            </w:r>
            <w:r w:rsidR="007B5B3F">
              <w:rPr>
                <w:rFonts w:ascii="Arial" w:hAnsi="Arial" w:cs="Arial"/>
                <w:sz w:val="20"/>
                <w:szCs w:val="20"/>
              </w:rPr>
              <w:t xml:space="preserve"> </w:t>
            </w:r>
            <w:r w:rsidRPr="00944D64">
              <w:rPr>
                <w:rFonts w:ascii="Arial" w:hAnsi="Arial" w:cs="Arial"/>
                <w:sz w:val="20"/>
                <w:szCs w:val="20"/>
              </w:rPr>
              <w:t>folgenden Fischereivereinen:</w:t>
            </w:r>
          </w:p>
          <w:p w14:paraId="7AD571DB" w14:textId="0A1E5BF4" w:rsidR="001F03D2" w:rsidRDefault="001F03D2" w:rsidP="00321C7C">
            <w:pPr>
              <w:rPr>
                <w:rFonts w:ascii="Arial" w:hAnsi="Arial" w:cs="Arial"/>
              </w:rPr>
            </w:pPr>
          </w:p>
        </w:tc>
      </w:tr>
      <w:tr w:rsidR="001F03D2" w14:paraId="68F71F6B" w14:textId="77777777" w:rsidTr="001F03D2">
        <w:tc>
          <w:tcPr>
            <w:tcW w:w="9553" w:type="dxa"/>
          </w:tcPr>
          <w:p w14:paraId="65366CF9" w14:textId="4DCD6A22" w:rsidR="001F03D2" w:rsidRDefault="001F03D2" w:rsidP="00321C7C">
            <w:pPr>
              <w:rPr>
                <w:rFonts w:ascii="Arial" w:hAnsi="Arial" w:cs="Arial"/>
              </w:rPr>
            </w:pPr>
          </w:p>
          <w:p w14:paraId="194E3941" w14:textId="69BF268A" w:rsidR="00775353" w:rsidRDefault="00775353" w:rsidP="00321C7C">
            <w:pPr>
              <w:rPr>
                <w:rFonts w:ascii="Arial" w:hAnsi="Arial" w:cs="Arial"/>
              </w:rPr>
            </w:pPr>
          </w:p>
        </w:tc>
      </w:tr>
      <w:tr w:rsidR="001F03D2" w14:paraId="3EAE9FAA" w14:textId="77777777" w:rsidTr="001F03D2">
        <w:tc>
          <w:tcPr>
            <w:tcW w:w="9553" w:type="dxa"/>
          </w:tcPr>
          <w:p w14:paraId="20960048" w14:textId="77777777" w:rsidR="001F03D2" w:rsidRPr="00944D64" w:rsidRDefault="00775353" w:rsidP="00321C7C">
            <w:pPr>
              <w:rPr>
                <w:rFonts w:ascii="Arial" w:hAnsi="Arial" w:cs="Arial"/>
                <w:sz w:val="20"/>
                <w:szCs w:val="20"/>
              </w:rPr>
            </w:pPr>
            <w:r w:rsidRPr="00944D64">
              <w:rPr>
                <w:rFonts w:ascii="Arial" w:hAnsi="Arial" w:cs="Arial"/>
                <w:sz w:val="20"/>
                <w:szCs w:val="20"/>
              </w:rPr>
              <w:t>Sonstige spezielle Fischereikenntnisse bzw. Fischereilehrgänge:</w:t>
            </w:r>
          </w:p>
          <w:p w14:paraId="6B7D3D89" w14:textId="21D5C291" w:rsidR="00775353" w:rsidRDefault="00775353" w:rsidP="00321C7C">
            <w:pPr>
              <w:rPr>
                <w:rFonts w:ascii="Arial" w:hAnsi="Arial" w:cs="Arial"/>
              </w:rPr>
            </w:pPr>
          </w:p>
        </w:tc>
      </w:tr>
      <w:tr w:rsidR="001F03D2" w14:paraId="6AE2C8A2" w14:textId="77777777" w:rsidTr="001F03D2">
        <w:tc>
          <w:tcPr>
            <w:tcW w:w="9553" w:type="dxa"/>
          </w:tcPr>
          <w:p w14:paraId="4496CF4A" w14:textId="77777777" w:rsidR="001F03D2" w:rsidRDefault="001F03D2" w:rsidP="00321C7C">
            <w:pPr>
              <w:rPr>
                <w:rFonts w:ascii="Arial" w:hAnsi="Arial" w:cs="Arial"/>
              </w:rPr>
            </w:pPr>
          </w:p>
          <w:p w14:paraId="4C301001" w14:textId="35958833" w:rsidR="00775353" w:rsidRDefault="00775353" w:rsidP="00321C7C">
            <w:pPr>
              <w:rPr>
                <w:rFonts w:ascii="Arial" w:hAnsi="Arial" w:cs="Arial"/>
              </w:rPr>
            </w:pPr>
          </w:p>
        </w:tc>
      </w:tr>
    </w:tbl>
    <w:p w14:paraId="769FCC07" w14:textId="0698ED59" w:rsidR="001F03D2" w:rsidRDefault="001F03D2" w:rsidP="00321C7C">
      <w:pPr>
        <w:rPr>
          <w:rFonts w:ascii="Arial" w:hAnsi="Arial" w:cs="Arial"/>
        </w:rPr>
      </w:pPr>
    </w:p>
    <w:p w14:paraId="33D6359E" w14:textId="7AA523E4" w:rsidR="00775353" w:rsidRDefault="00775353" w:rsidP="00321C7C">
      <w:pPr>
        <w:rPr>
          <w:rFonts w:ascii="Arial" w:hAnsi="Arial" w:cs="Arial"/>
          <w:sz w:val="20"/>
          <w:szCs w:val="20"/>
        </w:rPr>
      </w:pPr>
      <w:r w:rsidRPr="00775353">
        <w:rPr>
          <w:rFonts w:ascii="Arial" w:hAnsi="Arial" w:cs="Arial"/>
          <w:b/>
          <w:sz w:val="20"/>
          <w:szCs w:val="20"/>
          <w:u w:val="single"/>
        </w:rPr>
        <w:t>Datenschutz:</w:t>
      </w:r>
      <w:r>
        <w:rPr>
          <w:rFonts w:ascii="Arial" w:hAnsi="Arial" w:cs="Arial"/>
          <w:sz w:val="20"/>
          <w:szCs w:val="20"/>
        </w:rPr>
        <w:t xml:space="preserve"> Persönliche Daten werden digital erfasst und ausschließlich für die Belange des Vereins verwendet. Etwaige Foto</w:t>
      </w:r>
      <w:r w:rsidR="00944D64">
        <w:rPr>
          <w:rFonts w:ascii="Arial" w:hAnsi="Arial" w:cs="Arial"/>
          <w:sz w:val="20"/>
          <w:szCs w:val="20"/>
        </w:rPr>
        <w:t xml:space="preserve">s oder Videos, auch mit Namen, können auf der vereinseigenen Webseite veröffentlicht werden. </w:t>
      </w:r>
      <w:r w:rsidR="00944D64" w:rsidRPr="00944D64">
        <w:rPr>
          <w:rFonts w:ascii="Arial" w:hAnsi="Arial" w:cs="Arial"/>
          <w:b/>
          <w:sz w:val="20"/>
          <w:szCs w:val="20"/>
          <w:u w:val="single"/>
        </w:rPr>
        <w:t>Ist dies nicht erwünscht, muss dem ausdrücklich widersprochen werden!</w:t>
      </w:r>
    </w:p>
    <w:p w14:paraId="2C5ED00D" w14:textId="4C603DB1" w:rsidR="00944D64" w:rsidRDefault="00944D64" w:rsidP="00321C7C">
      <w:pPr>
        <w:rPr>
          <w:rFonts w:ascii="Arial" w:hAnsi="Arial" w:cs="Arial"/>
          <w:sz w:val="20"/>
          <w:szCs w:val="20"/>
        </w:rPr>
      </w:pPr>
    </w:p>
    <w:tbl>
      <w:tblPr>
        <w:tblStyle w:val="Tabellenraster"/>
        <w:tblW w:w="0" w:type="auto"/>
        <w:tblLook w:val="04A0" w:firstRow="1" w:lastRow="0" w:firstColumn="1" w:lastColumn="0" w:noHBand="0" w:noVBand="1"/>
      </w:tblPr>
      <w:tblGrid>
        <w:gridCol w:w="3184"/>
        <w:gridCol w:w="3184"/>
        <w:gridCol w:w="3185"/>
      </w:tblGrid>
      <w:tr w:rsidR="00944D64" w14:paraId="09D97A11" w14:textId="77777777" w:rsidTr="00944D64">
        <w:tc>
          <w:tcPr>
            <w:tcW w:w="9553" w:type="dxa"/>
            <w:gridSpan w:val="3"/>
          </w:tcPr>
          <w:p w14:paraId="0424621C" w14:textId="77777777" w:rsidR="00944D64" w:rsidRDefault="00944D64" w:rsidP="00321C7C">
            <w:pPr>
              <w:rPr>
                <w:rFonts w:ascii="Arial" w:hAnsi="Arial" w:cs="Arial"/>
                <w:sz w:val="20"/>
                <w:szCs w:val="20"/>
              </w:rPr>
            </w:pPr>
          </w:p>
          <w:p w14:paraId="6533A8A4" w14:textId="772C9386" w:rsidR="00944D64" w:rsidRDefault="00944D64" w:rsidP="00321C7C">
            <w:pPr>
              <w:rPr>
                <w:rFonts w:ascii="Arial" w:hAnsi="Arial" w:cs="Arial"/>
                <w:sz w:val="20"/>
                <w:szCs w:val="20"/>
              </w:rPr>
            </w:pPr>
          </w:p>
        </w:tc>
      </w:tr>
      <w:tr w:rsidR="00944D64" w14:paraId="54D42478" w14:textId="77777777" w:rsidTr="00944D64">
        <w:tc>
          <w:tcPr>
            <w:tcW w:w="3184" w:type="dxa"/>
          </w:tcPr>
          <w:p w14:paraId="2BD17014" w14:textId="021048B0" w:rsidR="00944D64" w:rsidRDefault="00D41934" w:rsidP="00321C7C">
            <w:pPr>
              <w:rPr>
                <w:rFonts w:ascii="Arial" w:hAnsi="Arial" w:cs="Arial"/>
                <w:sz w:val="20"/>
                <w:szCs w:val="20"/>
              </w:rPr>
            </w:pPr>
            <w:r>
              <w:rPr>
                <w:rFonts w:ascii="Arial" w:hAnsi="Arial" w:cs="Arial"/>
                <w:sz w:val="20"/>
                <w:szCs w:val="20"/>
              </w:rPr>
              <w:t>Ort, Datum</w:t>
            </w:r>
          </w:p>
        </w:tc>
        <w:tc>
          <w:tcPr>
            <w:tcW w:w="3184" w:type="dxa"/>
          </w:tcPr>
          <w:p w14:paraId="1CC57447" w14:textId="40F01100" w:rsidR="00944D64" w:rsidRDefault="00D41934" w:rsidP="00321C7C">
            <w:pPr>
              <w:rPr>
                <w:rFonts w:ascii="Arial" w:hAnsi="Arial" w:cs="Arial"/>
                <w:sz w:val="20"/>
                <w:szCs w:val="20"/>
              </w:rPr>
            </w:pPr>
            <w:r>
              <w:rPr>
                <w:rFonts w:ascii="Arial" w:hAnsi="Arial" w:cs="Arial"/>
                <w:sz w:val="20"/>
                <w:szCs w:val="20"/>
              </w:rPr>
              <w:t>Unterschrift Antragsteller</w:t>
            </w:r>
          </w:p>
        </w:tc>
        <w:tc>
          <w:tcPr>
            <w:tcW w:w="3185" w:type="dxa"/>
          </w:tcPr>
          <w:p w14:paraId="5E0A866E" w14:textId="7811187B" w:rsidR="00944D64" w:rsidRDefault="00D41934" w:rsidP="00321C7C">
            <w:pPr>
              <w:rPr>
                <w:rFonts w:ascii="Arial" w:hAnsi="Arial" w:cs="Arial"/>
                <w:sz w:val="20"/>
                <w:szCs w:val="20"/>
              </w:rPr>
            </w:pPr>
            <w:r>
              <w:rPr>
                <w:rFonts w:ascii="Arial" w:hAnsi="Arial" w:cs="Arial"/>
                <w:sz w:val="20"/>
                <w:szCs w:val="20"/>
              </w:rPr>
              <w:t xml:space="preserve">Unterschrift </w:t>
            </w:r>
            <w:proofErr w:type="spellStart"/>
            <w:r>
              <w:rPr>
                <w:rFonts w:ascii="Arial" w:hAnsi="Arial" w:cs="Arial"/>
                <w:sz w:val="20"/>
                <w:szCs w:val="20"/>
              </w:rPr>
              <w:t>Erziehungsber</w:t>
            </w:r>
            <w:proofErr w:type="spellEnd"/>
            <w:r>
              <w:rPr>
                <w:rFonts w:ascii="Arial" w:hAnsi="Arial" w:cs="Arial"/>
                <w:sz w:val="20"/>
                <w:szCs w:val="20"/>
              </w:rPr>
              <w:t>.</w:t>
            </w:r>
          </w:p>
        </w:tc>
      </w:tr>
    </w:tbl>
    <w:p w14:paraId="169CD447" w14:textId="722A85E7" w:rsidR="00944D64" w:rsidRDefault="00944D64" w:rsidP="00321C7C">
      <w:pPr>
        <w:rPr>
          <w:rFonts w:ascii="Arial" w:hAnsi="Arial" w:cs="Arial"/>
          <w:b/>
          <w:sz w:val="18"/>
          <w:szCs w:val="18"/>
        </w:rPr>
      </w:pPr>
    </w:p>
    <w:p w14:paraId="645FE9A6" w14:textId="716651AD" w:rsidR="00FF70B6" w:rsidRPr="00FF70B6" w:rsidRDefault="00FF70B6" w:rsidP="00321C7C">
      <w:pPr>
        <w:rPr>
          <w:rFonts w:ascii="Arial" w:hAnsi="Arial" w:cs="Arial"/>
          <w:b/>
          <w:sz w:val="18"/>
          <w:szCs w:val="18"/>
        </w:rPr>
      </w:pPr>
      <w:r>
        <w:rPr>
          <w:rFonts w:ascii="Arial" w:hAnsi="Arial" w:cs="Arial"/>
          <w:b/>
          <w:sz w:val="18"/>
          <w:szCs w:val="18"/>
        </w:rPr>
        <w:t>Dieser Antrag ist leserlich in Druckbuchstaben auszufüllen!</w:t>
      </w:r>
    </w:p>
    <w:sectPr w:rsidR="00FF70B6" w:rsidRPr="00FF70B6">
      <w:headerReference w:type="even" r:id="rId8"/>
      <w:headerReference w:type="default" r:id="rId9"/>
      <w:headerReference w:type="first" r:id="rId10"/>
      <w:footerReference w:type="first" r:id="rId11"/>
      <w:pgSz w:w="11906" w:h="16838"/>
      <w:pgMar w:top="1417" w:right="926" w:bottom="1134" w:left="1417" w:header="708" w:footer="6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447F5" w14:textId="77777777" w:rsidR="00656967" w:rsidRDefault="00656967">
      <w:r>
        <w:separator/>
      </w:r>
    </w:p>
  </w:endnote>
  <w:endnote w:type="continuationSeparator" w:id="0">
    <w:p w14:paraId="2556829E" w14:textId="77777777" w:rsidR="00656967" w:rsidRDefault="00656967">
      <w:r>
        <w:continuationSeparator/>
      </w:r>
    </w:p>
  </w:endnote>
  <w:endnote w:type="continuationNotice" w:id="1">
    <w:p w14:paraId="0EA765B8" w14:textId="77777777" w:rsidR="00656967" w:rsidRDefault="006569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0FF1" w14:textId="77777777" w:rsidR="00AC637E" w:rsidRPr="00896CF3" w:rsidRDefault="00AC637E" w:rsidP="00AC637E">
    <w:pPr>
      <w:rPr>
        <w:rFonts w:ascii="Arial" w:hAnsi="Arial" w:cs="Arial"/>
        <w:b/>
        <w:bCs/>
        <w:sz w:val="16"/>
        <w:szCs w:val="16"/>
      </w:rPr>
    </w:pPr>
    <w:r w:rsidRPr="00EE1F9C">
      <w:rPr>
        <w:rFonts w:ascii="Arial" w:hAnsi="Arial" w:cs="Arial"/>
        <w:b/>
        <w:bCs/>
        <w:sz w:val="16"/>
        <w:szCs w:val="16"/>
      </w:rPr>
      <w:t>Fischerfreunde Eitting e.V.</w:t>
    </w:r>
    <w:r w:rsidRPr="00EE1F9C">
      <w:rPr>
        <w:rFonts w:ascii="Arial" w:hAnsi="Arial" w:cs="Arial"/>
        <w:b/>
        <w:bCs/>
        <w:sz w:val="16"/>
        <w:szCs w:val="16"/>
      </w:rPr>
      <w:tab/>
    </w:r>
    <w:bookmarkStart w:id="0" w:name="_Hlk61811469"/>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bookmarkEnd w:id="0"/>
    <w:r w:rsidRPr="00815E82">
      <w:rPr>
        <w:rFonts w:ascii="Arial" w:hAnsi="Arial" w:cs="Arial"/>
        <w:b/>
        <w:bCs/>
        <w:sz w:val="16"/>
        <w:szCs w:val="16"/>
      </w:rPr>
      <w:t>VR-Bank Erding eG</w:t>
    </w:r>
  </w:p>
  <w:p w14:paraId="1B2377F4" w14:textId="77777777" w:rsidR="00AC637E" w:rsidRDefault="00AC637E" w:rsidP="00AC637E">
    <w:pPr>
      <w:rPr>
        <w:rFonts w:ascii="Arial" w:hAnsi="Arial" w:cs="Arial"/>
        <w:b/>
        <w:bCs/>
        <w:sz w:val="16"/>
        <w:szCs w:val="16"/>
      </w:rPr>
    </w:pPr>
    <w:proofErr w:type="spellStart"/>
    <w:r w:rsidRPr="00EE1F9C">
      <w:rPr>
        <w:rFonts w:ascii="Arial" w:hAnsi="Arial" w:cs="Arial"/>
        <w:b/>
        <w:bCs/>
        <w:sz w:val="16"/>
        <w:szCs w:val="16"/>
      </w:rPr>
      <w:t>Zustorfer</w:t>
    </w:r>
    <w:proofErr w:type="spellEnd"/>
    <w:r w:rsidRPr="00EE1F9C">
      <w:rPr>
        <w:rFonts w:ascii="Arial" w:hAnsi="Arial" w:cs="Arial"/>
        <w:b/>
        <w:bCs/>
        <w:sz w:val="16"/>
        <w:szCs w:val="16"/>
      </w:rPr>
      <w:t xml:space="preserve"> Straße 6a</w:t>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Pr>
        <w:rFonts w:ascii="Arial" w:hAnsi="Arial" w:cs="Arial"/>
        <w:b/>
        <w:bCs/>
        <w:sz w:val="16"/>
        <w:szCs w:val="16"/>
      </w:rPr>
      <w:t xml:space="preserve">IBAN: </w:t>
    </w:r>
    <w:r w:rsidRPr="00815E82">
      <w:rPr>
        <w:rFonts w:ascii="Arial" w:hAnsi="Arial" w:cs="Arial"/>
        <w:b/>
        <w:bCs/>
        <w:sz w:val="16"/>
        <w:szCs w:val="16"/>
      </w:rPr>
      <w:t>DE65 7016 9605 0004 4330 09</w:t>
    </w:r>
  </w:p>
  <w:p w14:paraId="3ABD9898" w14:textId="77777777" w:rsidR="00AC637E" w:rsidRPr="00896CF3" w:rsidRDefault="00AC637E" w:rsidP="00AC637E">
    <w:pPr>
      <w:rPr>
        <w:rFonts w:ascii="Arial" w:hAnsi="Arial" w:cs="Arial"/>
        <w:b/>
        <w:bCs/>
        <w:sz w:val="16"/>
        <w:szCs w:val="16"/>
      </w:rPr>
    </w:pPr>
    <w:r w:rsidRPr="00EE1F9C">
      <w:rPr>
        <w:rFonts w:ascii="Arial" w:hAnsi="Arial" w:cs="Arial"/>
        <w:b/>
        <w:bCs/>
        <w:sz w:val="16"/>
        <w:szCs w:val="16"/>
      </w:rPr>
      <w:t>85456 Wartenberg</w:t>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Pr>
        <w:rFonts w:ascii="Arial" w:hAnsi="Arial" w:cs="Arial"/>
        <w:b/>
        <w:bCs/>
        <w:sz w:val="16"/>
        <w:szCs w:val="16"/>
      </w:rPr>
      <w:t xml:space="preserve">BIC: </w:t>
    </w:r>
    <w:r w:rsidRPr="00323C23">
      <w:rPr>
        <w:rFonts w:ascii="Arial" w:hAnsi="Arial" w:cs="Arial"/>
        <w:b/>
        <w:bCs/>
        <w:sz w:val="16"/>
        <w:szCs w:val="16"/>
      </w:rPr>
      <w:t>GENODEF1ISE</w:t>
    </w:r>
    <w:r w:rsidRPr="00EE1F9C">
      <w:rPr>
        <w:rFonts w:ascii="Arial" w:hAnsi="Arial" w:cs="Arial"/>
        <w:b/>
        <w:bCs/>
        <w:sz w:val="16"/>
        <w:szCs w:val="16"/>
      </w:rPr>
      <w:tab/>
    </w:r>
  </w:p>
  <w:p w14:paraId="1693C79A" w14:textId="77777777" w:rsidR="00AC637E" w:rsidRPr="00EE1F9C" w:rsidRDefault="00AC637E" w:rsidP="00AC637E">
    <w:pPr>
      <w:rPr>
        <w:rFonts w:ascii="Arial" w:hAnsi="Arial" w:cs="Arial"/>
        <w:b/>
        <w:bCs/>
        <w:sz w:val="16"/>
        <w:szCs w:val="16"/>
      </w:rPr>
    </w:pPr>
    <w:r w:rsidRPr="00EE1F9C">
      <w:rPr>
        <w:rFonts w:ascii="Arial" w:hAnsi="Arial" w:cs="Arial"/>
        <w:b/>
        <w:bCs/>
        <w:sz w:val="16"/>
        <w:szCs w:val="16"/>
      </w:rPr>
      <w:t>1. Vorstand Jörn Splisteser</w:t>
    </w:r>
    <w:r w:rsidRPr="00EE1F9C">
      <w:rPr>
        <w:rFonts w:ascii="Arial" w:hAnsi="Arial" w:cs="Arial"/>
        <w:b/>
        <w:bCs/>
        <w:sz w:val="16"/>
        <w:szCs w:val="16"/>
      </w:rPr>
      <w:tab/>
    </w:r>
    <w:bookmarkStart w:id="1" w:name="_Hlk61811428"/>
    <w:bookmarkStart w:id="2" w:name="_Hlk61811429"/>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8E2D60">
      <w:rPr>
        <w:rFonts w:ascii="Arial" w:hAnsi="Arial" w:cs="Arial"/>
        <w:b/>
        <w:bCs/>
        <w:sz w:val="16"/>
        <w:szCs w:val="16"/>
      </w:rPr>
      <w:t>Steuer Nr. 114/108/20201, Finanzamt Erding</w:t>
    </w:r>
    <w:r w:rsidRPr="00EE1F9C">
      <w:rPr>
        <w:rFonts w:ascii="Arial" w:hAnsi="Arial" w:cs="Arial"/>
        <w:b/>
        <w:bCs/>
        <w:sz w:val="16"/>
        <w:szCs w:val="16"/>
      </w:rPr>
      <w:tab/>
    </w:r>
    <w:bookmarkEnd w:id="1"/>
    <w:bookmarkEnd w:id="2"/>
  </w:p>
  <w:p w14:paraId="3E5D2441" w14:textId="77777777" w:rsidR="00AC637E" w:rsidRPr="00115D6F" w:rsidRDefault="00AC637E" w:rsidP="00AC637E">
    <w:pPr>
      <w:rPr>
        <w:rFonts w:ascii="Arial" w:hAnsi="Arial" w:cs="Arial"/>
        <w:b/>
        <w:bCs/>
        <w:sz w:val="16"/>
        <w:szCs w:val="16"/>
        <w:lang w:val="en-US"/>
      </w:rPr>
    </w:pPr>
    <w:proofErr w:type="spellStart"/>
    <w:r w:rsidRPr="00115D6F">
      <w:rPr>
        <w:rFonts w:ascii="Arial" w:hAnsi="Arial" w:cs="Arial"/>
        <w:b/>
        <w:bCs/>
        <w:sz w:val="16"/>
        <w:szCs w:val="16"/>
        <w:lang w:val="en-US"/>
      </w:rPr>
      <w:t>Telefon</w:t>
    </w:r>
    <w:proofErr w:type="spellEnd"/>
    <w:r w:rsidRPr="00115D6F">
      <w:rPr>
        <w:rFonts w:ascii="Arial" w:hAnsi="Arial" w:cs="Arial"/>
        <w:b/>
        <w:bCs/>
        <w:sz w:val="16"/>
        <w:szCs w:val="16"/>
        <w:lang w:val="en-US"/>
      </w:rPr>
      <w:t>: 0151 / 10797483</w:t>
    </w:r>
  </w:p>
  <w:p w14:paraId="423C2A96" w14:textId="4C255546" w:rsidR="00896CF3" w:rsidRPr="00896CF3" w:rsidRDefault="00AC637E" w:rsidP="00896CF3">
    <w:pPr>
      <w:rPr>
        <w:rFonts w:ascii="Arial" w:hAnsi="Arial" w:cs="Arial"/>
        <w:b/>
        <w:bCs/>
        <w:sz w:val="16"/>
        <w:szCs w:val="16"/>
        <w:lang w:val="en-US"/>
      </w:rPr>
    </w:pPr>
    <w:r w:rsidRPr="00115D6F">
      <w:rPr>
        <w:rFonts w:ascii="Arial" w:hAnsi="Arial" w:cs="Arial"/>
        <w:b/>
        <w:bCs/>
        <w:sz w:val="16"/>
        <w:szCs w:val="16"/>
        <w:lang w:val="en-US"/>
      </w:rPr>
      <w:t>vorstand@fischerfreunde-eitting.de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82475" w14:textId="77777777" w:rsidR="00656967" w:rsidRDefault="00656967">
      <w:r>
        <w:separator/>
      </w:r>
    </w:p>
  </w:footnote>
  <w:footnote w:type="continuationSeparator" w:id="0">
    <w:p w14:paraId="7C1D08D4" w14:textId="77777777" w:rsidR="00656967" w:rsidRDefault="00656967">
      <w:r>
        <w:continuationSeparator/>
      </w:r>
    </w:p>
  </w:footnote>
  <w:footnote w:type="continuationNotice" w:id="1">
    <w:p w14:paraId="768F8E70" w14:textId="77777777" w:rsidR="00656967" w:rsidRDefault="006569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2415" w14:textId="77777777"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E990AEE" w14:textId="77777777" w:rsidR="0094672E" w:rsidRDefault="00656967">
    <w:pPr>
      <w:pStyle w:val="Kopfzeile"/>
    </w:pPr>
    <w:r>
      <w:rPr>
        <w:noProof/>
      </w:rPr>
      <w:pict w14:anchorId="48BEE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FFE-Logo-frei" style="position:absolute;margin-left:0;margin-top:0;width:453.45pt;height:455.7pt;z-index:-251658239;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468F" w14:textId="049DEC4A"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2147AD">
      <w:rPr>
        <w:rStyle w:val="Seitenzahl"/>
        <w:noProof/>
      </w:rPr>
      <w:t>3</w:t>
    </w:r>
    <w:r>
      <w:rPr>
        <w:rStyle w:val="Seitenzahl"/>
      </w:rPr>
      <w:fldChar w:fldCharType="end"/>
    </w:r>
  </w:p>
  <w:p w14:paraId="3A4CA5E7" w14:textId="77777777" w:rsidR="0094672E" w:rsidRDefault="00656967">
    <w:pPr>
      <w:pStyle w:val="Kopfzeile"/>
    </w:pPr>
    <w:r>
      <w:rPr>
        <w:noProof/>
      </w:rPr>
      <w:pict w14:anchorId="5DB51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FFE-Logo-frei" style="position:absolute;margin-left:0;margin-top:0;width:453.45pt;height:455.7pt;z-index:-251658238;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0" blacklevel="28836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B9A7" w14:textId="77777777" w:rsidR="0094672E" w:rsidRDefault="0094672E">
    <w:pPr>
      <w:pStyle w:val="Kopfzeile"/>
    </w:pPr>
    <w:r>
      <w:rPr>
        <w:noProof/>
      </w:rPr>
      <mc:AlternateContent>
        <mc:Choice Requires="wps">
          <w:drawing>
            <wp:anchor distT="0" distB="0" distL="114300" distR="114300" simplePos="0" relativeHeight="251658245" behindDoc="0" locked="0" layoutInCell="1" allowOverlap="1" wp14:anchorId="073403EE" wp14:editId="71877875">
              <wp:simplePos x="0" y="0"/>
              <wp:positionH relativeFrom="page">
                <wp:posOffset>180340</wp:posOffset>
              </wp:positionH>
              <wp:positionV relativeFrom="page">
                <wp:posOffset>3780790</wp:posOffset>
              </wp:positionV>
              <wp:extent cx="108000" cy="0"/>
              <wp:effectExtent l="0" t="0" r="25400" b="19050"/>
              <wp:wrapNone/>
              <wp:docPr id="7" name="Gerader Verbinder 7"/>
              <wp:cNvGraphicFramePr/>
              <a:graphic xmlns:a="http://schemas.openxmlformats.org/drawingml/2006/main">
                <a:graphicData uri="http://schemas.microsoft.com/office/word/2010/wordprocessingShape">
                  <wps:wsp>
                    <wps:cNvCnPr/>
                    <wps:spPr>
                      <a:xfrm>
                        <a:off x="0" y="0"/>
                        <a:ext cx="108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6D0146" id="Gerader Verbinder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" strokecolor="black [3213]">
              <w10:wrap anchorx="page" anchory="page"/>
            </v:line>
          </w:pict>
        </mc:Fallback>
      </mc:AlternateContent>
    </w:r>
    <w:r>
      <w:rPr>
        <w:noProof/>
      </w:rPr>
      <mc:AlternateContent>
        <mc:Choice Requires="wps">
          <w:drawing>
            <wp:anchor distT="0" distB="0" distL="114300" distR="114300" simplePos="0" relativeHeight="251658244" behindDoc="0" locked="0" layoutInCell="1" allowOverlap="1" wp14:anchorId="752506C7" wp14:editId="2881FE40">
              <wp:simplePos x="0" y="0"/>
              <wp:positionH relativeFrom="page">
                <wp:posOffset>180340</wp:posOffset>
              </wp:positionH>
              <wp:positionV relativeFrom="page">
                <wp:posOffset>5328920</wp:posOffset>
              </wp:positionV>
              <wp:extent cx="216000" cy="0"/>
              <wp:effectExtent l="0" t="0" r="31750" b="19050"/>
              <wp:wrapNone/>
              <wp:docPr id="6" name="Gerader Verbinder 6"/>
              <wp:cNvGraphicFramePr/>
              <a:graphic xmlns:a="http://schemas.openxmlformats.org/drawingml/2006/main">
                <a:graphicData uri="http://schemas.microsoft.com/office/word/2010/wordprocessingShape">
                  <wps:wsp>
                    <wps:cNvCnPr/>
                    <wps:spPr>
                      <a:xfrm>
                        <a:off x="0" y="0"/>
                        <a:ext cx="216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3A1428" id="Gerader Verbinder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419.6pt" to="31.2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" strokecolor="black [3213]">
              <w10:wrap anchorx="page" anchory="page"/>
            </v:line>
          </w:pict>
        </mc:Fallback>
      </mc:AlternateContent>
    </w:r>
    <w:r w:rsidRPr="00D927A6">
      <w:rPr>
        <w:noProof/>
        <w:color w:val="000000" w:themeColor="text1"/>
      </w:rPr>
      <mc:AlternateContent>
        <mc:Choice Requires="wps">
          <w:drawing>
            <wp:anchor distT="0" distB="0" distL="114300" distR="114300" simplePos="0" relativeHeight="251658243" behindDoc="0" locked="0" layoutInCell="1" allowOverlap="1" wp14:anchorId="1E039DC4" wp14:editId="0BC82ABE">
              <wp:simplePos x="0" y="0"/>
              <wp:positionH relativeFrom="page">
                <wp:posOffset>180340</wp:posOffset>
              </wp:positionH>
              <wp:positionV relativeFrom="page">
                <wp:posOffset>7560945</wp:posOffset>
              </wp:positionV>
              <wp:extent cx="108000" cy="0"/>
              <wp:effectExtent l="0" t="0" r="25400" b="19050"/>
              <wp:wrapNone/>
              <wp:docPr id="5" name="Gerader Verbinder 5"/>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7210F" id="Gerader Verbinder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" strokecolor="black [3213]">
              <w10:wrap anchorx="page" anchory="page"/>
            </v:line>
          </w:pict>
        </mc:Fallback>
      </mc:AlternateContent>
    </w:r>
    <w:r w:rsidR="00656967">
      <w:rPr>
        <w:noProof/>
      </w:rPr>
      <w:pict w14:anchorId="191C7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FFE-Logo-frei" style="position:absolute;margin-left:0;margin-top:108pt;width:453.45pt;height:455.7pt;z-index:-251658240;mso-wrap-edited:f;mso-width-percent:0;mso-height-percent:0;mso-position-horizontal-relative:margin;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intelligence.xml><?xml version="1.0" encoding="utf-8"?>
<int:Intelligence xmlns:int="http://schemas.microsoft.com/office/intelligence/2019/intelligence">
  <int:IntelligenceSettings/>
  <int:Manifest>
    <int:WordHash hashCode="GisSQTl7MXJ0Eu" id="73EKO5ds"/>
  </int:Manifest>
  <int:Observations>
    <int:Content id="73EKO5d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6A76"/>
    <w:multiLevelType w:val="hybridMultilevel"/>
    <w:tmpl w:val="41DE4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8881989"/>
    <w:multiLevelType w:val="hybridMultilevel"/>
    <w:tmpl w:val="B09AA2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2C16B1"/>
    <w:multiLevelType w:val="hybridMultilevel"/>
    <w:tmpl w:val="11B48896"/>
    <w:lvl w:ilvl="0" w:tplc="BC022050">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15:restartNumberingAfterBreak="0">
    <w:nsid w:val="4067771D"/>
    <w:multiLevelType w:val="hybridMultilevel"/>
    <w:tmpl w:val="AB98842C"/>
    <w:lvl w:ilvl="0" w:tplc="FF3AE22E">
      <w:numFmt w:val="bullet"/>
      <w:lvlText w:val="-"/>
      <w:lvlJc w:val="left"/>
      <w:pPr>
        <w:ind w:left="1068" w:hanging="360"/>
      </w:pPr>
      <w:rPr>
        <w:rFonts w:ascii="Arial" w:eastAsia="Times New Roman"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65331C38"/>
    <w:multiLevelType w:val="multilevel"/>
    <w:tmpl w:val="81984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AD1B06"/>
    <w:multiLevelType w:val="hybridMultilevel"/>
    <w:tmpl w:val="4AF61C0C"/>
    <w:lvl w:ilvl="0" w:tplc="6AE8B9F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7070813"/>
    <w:multiLevelType w:val="hybridMultilevel"/>
    <w:tmpl w:val="7EC61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43856815">
    <w:abstractNumId w:val="4"/>
  </w:num>
  <w:num w:numId="2" w16cid:durableId="1931229367">
    <w:abstractNumId w:val="2"/>
  </w:num>
  <w:num w:numId="3" w16cid:durableId="1580477861">
    <w:abstractNumId w:val="3"/>
  </w:num>
  <w:num w:numId="4" w16cid:durableId="2140566792">
    <w:abstractNumId w:val="6"/>
  </w:num>
  <w:num w:numId="5" w16cid:durableId="1204442759">
    <w:abstractNumId w:val="5"/>
  </w:num>
  <w:num w:numId="6" w16cid:durableId="1177034966">
    <w:abstractNumId w:val="1"/>
  </w:num>
  <w:num w:numId="7" w16cid:durableId="780228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d340e810-d5bb-4af0-8952-ba271a13f2e9}"/>
  </w:docVars>
  <w:rsids>
    <w:rsidRoot w:val="003F4469"/>
    <w:rsid w:val="000055D6"/>
    <w:rsid w:val="00005A16"/>
    <w:rsid w:val="00005CCA"/>
    <w:rsid w:val="00010573"/>
    <w:rsid w:val="000128E6"/>
    <w:rsid w:val="000215A6"/>
    <w:rsid w:val="00035D00"/>
    <w:rsid w:val="00046A49"/>
    <w:rsid w:val="00047F37"/>
    <w:rsid w:val="00051465"/>
    <w:rsid w:val="0005401E"/>
    <w:rsid w:val="00061D86"/>
    <w:rsid w:val="00063C37"/>
    <w:rsid w:val="00072B97"/>
    <w:rsid w:val="000731E9"/>
    <w:rsid w:val="000734F2"/>
    <w:rsid w:val="000772A9"/>
    <w:rsid w:val="00080255"/>
    <w:rsid w:val="00081884"/>
    <w:rsid w:val="00093C27"/>
    <w:rsid w:val="000B1491"/>
    <w:rsid w:val="000D409C"/>
    <w:rsid w:val="000E68BF"/>
    <w:rsid w:val="000E6FFC"/>
    <w:rsid w:val="000F1A0F"/>
    <w:rsid w:val="000F5181"/>
    <w:rsid w:val="000F722F"/>
    <w:rsid w:val="00100935"/>
    <w:rsid w:val="001021C8"/>
    <w:rsid w:val="001142A9"/>
    <w:rsid w:val="001159AB"/>
    <w:rsid w:val="00115D6F"/>
    <w:rsid w:val="001179B4"/>
    <w:rsid w:val="00122B3A"/>
    <w:rsid w:val="00151BD1"/>
    <w:rsid w:val="00153822"/>
    <w:rsid w:val="00154F7C"/>
    <w:rsid w:val="00157805"/>
    <w:rsid w:val="0017378B"/>
    <w:rsid w:val="001777AD"/>
    <w:rsid w:val="001852E8"/>
    <w:rsid w:val="0019030D"/>
    <w:rsid w:val="00196E70"/>
    <w:rsid w:val="001A7494"/>
    <w:rsid w:val="001E1248"/>
    <w:rsid w:val="001E501F"/>
    <w:rsid w:val="001E51CA"/>
    <w:rsid w:val="001E6C3F"/>
    <w:rsid w:val="001F0376"/>
    <w:rsid w:val="001F03D2"/>
    <w:rsid w:val="00201F43"/>
    <w:rsid w:val="00211FB5"/>
    <w:rsid w:val="002147AD"/>
    <w:rsid w:val="002223E6"/>
    <w:rsid w:val="002233EA"/>
    <w:rsid w:val="0022477B"/>
    <w:rsid w:val="00225095"/>
    <w:rsid w:val="002306EF"/>
    <w:rsid w:val="00232C71"/>
    <w:rsid w:val="00232D16"/>
    <w:rsid w:val="002332C2"/>
    <w:rsid w:val="00233EDA"/>
    <w:rsid w:val="0023554F"/>
    <w:rsid w:val="002367AB"/>
    <w:rsid w:val="00240D8B"/>
    <w:rsid w:val="0024529C"/>
    <w:rsid w:val="002455E0"/>
    <w:rsid w:val="0024606B"/>
    <w:rsid w:val="00255A9D"/>
    <w:rsid w:val="00266C62"/>
    <w:rsid w:val="002677C5"/>
    <w:rsid w:val="002823AC"/>
    <w:rsid w:val="002827BA"/>
    <w:rsid w:val="00287F8C"/>
    <w:rsid w:val="0029421A"/>
    <w:rsid w:val="002A2182"/>
    <w:rsid w:val="002A7C05"/>
    <w:rsid w:val="002B1C1D"/>
    <w:rsid w:val="002C1BA6"/>
    <w:rsid w:val="002C2832"/>
    <w:rsid w:val="002C4515"/>
    <w:rsid w:val="002C7437"/>
    <w:rsid w:val="002D207F"/>
    <w:rsid w:val="002E3985"/>
    <w:rsid w:val="002E7413"/>
    <w:rsid w:val="002F29FD"/>
    <w:rsid w:val="002F413A"/>
    <w:rsid w:val="003005ED"/>
    <w:rsid w:val="00301E2B"/>
    <w:rsid w:val="0030474C"/>
    <w:rsid w:val="003120A4"/>
    <w:rsid w:val="0031386C"/>
    <w:rsid w:val="003179A9"/>
    <w:rsid w:val="00321C7C"/>
    <w:rsid w:val="00335B1F"/>
    <w:rsid w:val="00336763"/>
    <w:rsid w:val="00344BB2"/>
    <w:rsid w:val="0035064E"/>
    <w:rsid w:val="00367F29"/>
    <w:rsid w:val="003871F8"/>
    <w:rsid w:val="00392F35"/>
    <w:rsid w:val="003A1F3F"/>
    <w:rsid w:val="003C47DC"/>
    <w:rsid w:val="003C5614"/>
    <w:rsid w:val="003D425B"/>
    <w:rsid w:val="003F11BD"/>
    <w:rsid w:val="003F4469"/>
    <w:rsid w:val="00402345"/>
    <w:rsid w:val="00406B2B"/>
    <w:rsid w:val="0041428D"/>
    <w:rsid w:val="004274EF"/>
    <w:rsid w:val="004423B0"/>
    <w:rsid w:val="00452F62"/>
    <w:rsid w:val="004732EF"/>
    <w:rsid w:val="004836A8"/>
    <w:rsid w:val="00484DD5"/>
    <w:rsid w:val="004850AA"/>
    <w:rsid w:val="004907E8"/>
    <w:rsid w:val="00490E2D"/>
    <w:rsid w:val="00491D76"/>
    <w:rsid w:val="004937C1"/>
    <w:rsid w:val="00495B5C"/>
    <w:rsid w:val="004D3843"/>
    <w:rsid w:val="004D57D0"/>
    <w:rsid w:val="004D68EC"/>
    <w:rsid w:val="0050325A"/>
    <w:rsid w:val="005032AC"/>
    <w:rsid w:val="00503F33"/>
    <w:rsid w:val="00512149"/>
    <w:rsid w:val="005139C9"/>
    <w:rsid w:val="00515DCE"/>
    <w:rsid w:val="005241A6"/>
    <w:rsid w:val="00536BA3"/>
    <w:rsid w:val="00547263"/>
    <w:rsid w:val="005507B7"/>
    <w:rsid w:val="00552E0E"/>
    <w:rsid w:val="00575CF6"/>
    <w:rsid w:val="00576DCD"/>
    <w:rsid w:val="005771F4"/>
    <w:rsid w:val="00577F18"/>
    <w:rsid w:val="00581D69"/>
    <w:rsid w:val="00593733"/>
    <w:rsid w:val="005A717E"/>
    <w:rsid w:val="005B1365"/>
    <w:rsid w:val="005B4FF0"/>
    <w:rsid w:val="005D0362"/>
    <w:rsid w:val="005D2DBE"/>
    <w:rsid w:val="005D2FF0"/>
    <w:rsid w:val="005E382C"/>
    <w:rsid w:val="005E46F3"/>
    <w:rsid w:val="005E6AE6"/>
    <w:rsid w:val="005F3A30"/>
    <w:rsid w:val="005F636B"/>
    <w:rsid w:val="006023B0"/>
    <w:rsid w:val="006055F0"/>
    <w:rsid w:val="00606662"/>
    <w:rsid w:val="0061316B"/>
    <w:rsid w:val="00614746"/>
    <w:rsid w:val="00616FFD"/>
    <w:rsid w:val="00623063"/>
    <w:rsid w:val="00625E66"/>
    <w:rsid w:val="006267C9"/>
    <w:rsid w:val="00640800"/>
    <w:rsid w:val="00641A97"/>
    <w:rsid w:val="00654484"/>
    <w:rsid w:val="00656967"/>
    <w:rsid w:val="00661103"/>
    <w:rsid w:val="0067618C"/>
    <w:rsid w:val="0069114E"/>
    <w:rsid w:val="00693050"/>
    <w:rsid w:val="006A3955"/>
    <w:rsid w:val="006A5F4A"/>
    <w:rsid w:val="006C1CFD"/>
    <w:rsid w:val="006C36B9"/>
    <w:rsid w:val="006D1F3B"/>
    <w:rsid w:val="006D5E47"/>
    <w:rsid w:val="006E2006"/>
    <w:rsid w:val="006F109C"/>
    <w:rsid w:val="006F7584"/>
    <w:rsid w:val="007063DC"/>
    <w:rsid w:val="0072359F"/>
    <w:rsid w:val="007369DD"/>
    <w:rsid w:val="00740B18"/>
    <w:rsid w:val="0074470E"/>
    <w:rsid w:val="00746D37"/>
    <w:rsid w:val="0075484C"/>
    <w:rsid w:val="00763AD6"/>
    <w:rsid w:val="00773AD1"/>
    <w:rsid w:val="00773D05"/>
    <w:rsid w:val="0077532B"/>
    <w:rsid w:val="00775353"/>
    <w:rsid w:val="007836A5"/>
    <w:rsid w:val="007B0F2D"/>
    <w:rsid w:val="007B5B3F"/>
    <w:rsid w:val="007D0E59"/>
    <w:rsid w:val="007D42EC"/>
    <w:rsid w:val="007E62D3"/>
    <w:rsid w:val="007F53BC"/>
    <w:rsid w:val="007F53E3"/>
    <w:rsid w:val="007F5DFC"/>
    <w:rsid w:val="007F6DDC"/>
    <w:rsid w:val="008102F0"/>
    <w:rsid w:val="008207B7"/>
    <w:rsid w:val="00830CAD"/>
    <w:rsid w:val="0083292F"/>
    <w:rsid w:val="00833D13"/>
    <w:rsid w:val="00844E4C"/>
    <w:rsid w:val="00862312"/>
    <w:rsid w:val="00865242"/>
    <w:rsid w:val="0088396F"/>
    <w:rsid w:val="00883ECA"/>
    <w:rsid w:val="00895272"/>
    <w:rsid w:val="00896AE0"/>
    <w:rsid w:val="00896CF3"/>
    <w:rsid w:val="008A3E15"/>
    <w:rsid w:val="008B3B87"/>
    <w:rsid w:val="008B706E"/>
    <w:rsid w:val="008D051B"/>
    <w:rsid w:val="008D5CD8"/>
    <w:rsid w:val="008E02D2"/>
    <w:rsid w:val="008E0749"/>
    <w:rsid w:val="008E2D60"/>
    <w:rsid w:val="008E590B"/>
    <w:rsid w:val="008F146B"/>
    <w:rsid w:val="00901601"/>
    <w:rsid w:val="00907F2F"/>
    <w:rsid w:val="00910829"/>
    <w:rsid w:val="00931CFC"/>
    <w:rsid w:val="00940DCD"/>
    <w:rsid w:val="009433C2"/>
    <w:rsid w:val="00944D64"/>
    <w:rsid w:val="0094672E"/>
    <w:rsid w:val="00946D90"/>
    <w:rsid w:val="009626D8"/>
    <w:rsid w:val="00967683"/>
    <w:rsid w:val="00967DBF"/>
    <w:rsid w:val="009927E4"/>
    <w:rsid w:val="009A1A82"/>
    <w:rsid w:val="009A2225"/>
    <w:rsid w:val="009A5954"/>
    <w:rsid w:val="009A75E2"/>
    <w:rsid w:val="009B3C6C"/>
    <w:rsid w:val="009E4710"/>
    <w:rsid w:val="009F170E"/>
    <w:rsid w:val="009F4D7C"/>
    <w:rsid w:val="00A0016D"/>
    <w:rsid w:val="00A2132C"/>
    <w:rsid w:val="00A22DBB"/>
    <w:rsid w:val="00A25D3E"/>
    <w:rsid w:val="00A350A9"/>
    <w:rsid w:val="00A439C9"/>
    <w:rsid w:val="00A45285"/>
    <w:rsid w:val="00A540B2"/>
    <w:rsid w:val="00A6532D"/>
    <w:rsid w:val="00A75A9B"/>
    <w:rsid w:val="00A86007"/>
    <w:rsid w:val="00A93C92"/>
    <w:rsid w:val="00AA65FD"/>
    <w:rsid w:val="00AB01A4"/>
    <w:rsid w:val="00AB13B5"/>
    <w:rsid w:val="00AB6061"/>
    <w:rsid w:val="00AC637E"/>
    <w:rsid w:val="00AC69AE"/>
    <w:rsid w:val="00AE5C8A"/>
    <w:rsid w:val="00AF1865"/>
    <w:rsid w:val="00B04762"/>
    <w:rsid w:val="00B05475"/>
    <w:rsid w:val="00B13205"/>
    <w:rsid w:val="00B2737D"/>
    <w:rsid w:val="00B41A61"/>
    <w:rsid w:val="00B55503"/>
    <w:rsid w:val="00B5650C"/>
    <w:rsid w:val="00B6117E"/>
    <w:rsid w:val="00B66858"/>
    <w:rsid w:val="00B701D2"/>
    <w:rsid w:val="00B73865"/>
    <w:rsid w:val="00B7757D"/>
    <w:rsid w:val="00B864EF"/>
    <w:rsid w:val="00BA093C"/>
    <w:rsid w:val="00BB4A6A"/>
    <w:rsid w:val="00BB7601"/>
    <w:rsid w:val="00BC600B"/>
    <w:rsid w:val="00BD4DFA"/>
    <w:rsid w:val="00BE01A0"/>
    <w:rsid w:val="00BE6904"/>
    <w:rsid w:val="00BF175C"/>
    <w:rsid w:val="00C1772E"/>
    <w:rsid w:val="00C17DCB"/>
    <w:rsid w:val="00C30331"/>
    <w:rsid w:val="00C3473D"/>
    <w:rsid w:val="00C37E54"/>
    <w:rsid w:val="00C450AC"/>
    <w:rsid w:val="00C47A0E"/>
    <w:rsid w:val="00C54564"/>
    <w:rsid w:val="00C6251C"/>
    <w:rsid w:val="00C6413C"/>
    <w:rsid w:val="00C65B33"/>
    <w:rsid w:val="00C712A5"/>
    <w:rsid w:val="00C73C57"/>
    <w:rsid w:val="00C755E9"/>
    <w:rsid w:val="00C84C33"/>
    <w:rsid w:val="00C90DF2"/>
    <w:rsid w:val="00CD1C92"/>
    <w:rsid w:val="00CD3117"/>
    <w:rsid w:val="00CD5B40"/>
    <w:rsid w:val="00CF3257"/>
    <w:rsid w:val="00CF562A"/>
    <w:rsid w:val="00D23566"/>
    <w:rsid w:val="00D2773B"/>
    <w:rsid w:val="00D2776A"/>
    <w:rsid w:val="00D3401A"/>
    <w:rsid w:val="00D41934"/>
    <w:rsid w:val="00D6270A"/>
    <w:rsid w:val="00D64C41"/>
    <w:rsid w:val="00D67769"/>
    <w:rsid w:val="00D927A6"/>
    <w:rsid w:val="00D9555D"/>
    <w:rsid w:val="00DA2AF3"/>
    <w:rsid w:val="00DA4E80"/>
    <w:rsid w:val="00DB22FB"/>
    <w:rsid w:val="00DB6D55"/>
    <w:rsid w:val="00DD6AE8"/>
    <w:rsid w:val="00DE223F"/>
    <w:rsid w:val="00DE2BA9"/>
    <w:rsid w:val="00DE660D"/>
    <w:rsid w:val="00DF77C8"/>
    <w:rsid w:val="00E00AB7"/>
    <w:rsid w:val="00E028F4"/>
    <w:rsid w:val="00E075F2"/>
    <w:rsid w:val="00E114C6"/>
    <w:rsid w:val="00E11EBD"/>
    <w:rsid w:val="00E16579"/>
    <w:rsid w:val="00E166B1"/>
    <w:rsid w:val="00E20EEA"/>
    <w:rsid w:val="00E21540"/>
    <w:rsid w:val="00E240A5"/>
    <w:rsid w:val="00E2420B"/>
    <w:rsid w:val="00E25DC0"/>
    <w:rsid w:val="00E34E51"/>
    <w:rsid w:val="00E50024"/>
    <w:rsid w:val="00E50E77"/>
    <w:rsid w:val="00E56401"/>
    <w:rsid w:val="00E63D3E"/>
    <w:rsid w:val="00E865A1"/>
    <w:rsid w:val="00E919D1"/>
    <w:rsid w:val="00E91FF6"/>
    <w:rsid w:val="00E961D4"/>
    <w:rsid w:val="00EA3957"/>
    <w:rsid w:val="00EA5342"/>
    <w:rsid w:val="00EA57F4"/>
    <w:rsid w:val="00EB2166"/>
    <w:rsid w:val="00EC0F20"/>
    <w:rsid w:val="00EC10D8"/>
    <w:rsid w:val="00EC7741"/>
    <w:rsid w:val="00ED4EFB"/>
    <w:rsid w:val="00EE73BE"/>
    <w:rsid w:val="00EF784B"/>
    <w:rsid w:val="00F12B26"/>
    <w:rsid w:val="00F2042B"/>
    <w:rsid w:val="00F2227C"/>
    <w:rsid w:val="00F5067F"/>
    <w:rsid w:val="00F51840"/>
    <w:rsid w:val="00F64935"/>
    <w:rsid w:val="00F71260"/>
    <w:rsid w:val="00F730DA"/>
    <w:rsid w:val="00F840E5"/>
    <w:rsid w:val="00F85742"/>
    <w:rsid w:val="00F8665A"/>
    <w:rsid w:val="00F92F9D"/>
    <w:rsid w:val="00FA0FEB"/>
    <w:rsid w:val="00FA7830"/>
    <w:rsid w:val="00FB0585"/>
    <w:rsid w:val="00FB3F92"/>
    <w:rsid w:val="00FC6DD5"/>
    <w:rsid w:val="00FD0CB3"/>
    <w:rsid w:val="00FD64C4"/>
    <w:rsid w:val="00FE0FC1"/>
    <w:rsid w:val="00FE667F"/>
    <w:rsid w:val="00FF060A"/>
    <w:rsid w:val="00FF19BE"/>
    <w:rsid w:val="00FF70B6"/>
    <w:rsid w:val="4DB67E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2C53C"/>
  <w15:docId w15:val="{DEDB18DF-73F2-4E02-A8F8-34FB38EF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ind w:left="180"/>
      <w:outlineLvl w:val="0"/>
    </w:pPr>
    <w:rPr>
      <w:rFonts w:ascii="Arial" w:hAnsi="Arial" w:cs="Arial"/>
      <w:b/>
      <w:bCs/>
      <w:sz w:val="20"/>
      <w:szCs w:val="44"/>
    </w:rPr>
  </w:style>
  <w:style w:type="paragraph" w:styleId="berschrift2">
    <w:name w:val="heading 2"/>
    <w:basedOn w:val="Standard"/>
    <w:next w:val="Standard"/>
    <w:qFormat/>
    <w:pPr>
      <w:keepNext/>
      <w:outlineLvl w:val="1"/>
    </w:pPr>
    <w:rPr>
      <w:rFonts w:ascii="Arial" w:hAnsi="Arial"/>
      <w:szCs w:val="20"/>
    </w:rPr>
  </w:style>
  <w:style w:type="paragraph" w:styleId="berschrift3">
    <w:name w:val="heading 3"/>
    <w:basedOn w:val="Standard"/>
    <w:next w:val="Standard"/>
    <w:qFormat/>
    <w:pPr>
      <w:keepNext/>
      <w:outlineLvl w:val="2"/>
    </w:pPr>
    <w:rPr>
      <w:rFonts w:ascii="Arial" w:hAnsi="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Pr>
      <w:rFonts w:ascii="Arial" w:hAnsi="Arial"/>
    </w:rPr>
  </w:style>
  <w:style w:type="paragraph" w:customStyle="1" w:styleId="Formatvorlage2">
    <w:name w:val="Formatvorlage2"/>
    <w:basedOn w:val="Standard"/>
    <w:autoRedefine/>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character" w:styleId="Seitenzahl">
    <w:name w:val="page number"/>
    <w:basedOn w:val="Absatz-Standardschriftart"/>
  </w:style>
  <w:style w:type="paragraph" w:styleId="Textkrper">
    <w:name w:val="Body Text"/>
    <w:basedOn w:val="Standard"/>
    <w:link w:val="TextkrperZchn"/>
    <w:uiPriority w:val="1"/>
    <w:qFormat/>
    <w:pPr>
      <w:ind w:right="283"/>
    </w:pPr>
    <w:rPr>
      <w:rFonts w:ascii="Arial" w:hAnsi="Arial"/>
      <w:szCs w:val="20"/>
    </w:rPr>
  </w:style>
  <w:style w:type="character" w:styleId="Hyperlink">
    <w:name w:val="Hyperlink"/>
    <w:rPr>
      <w:color w:val="0000FF"/>
      <w:u w:val="single"/>
    </w:rPr>
  </w:style>
  <w:style w:type="paragraph" w:styleId="Textkrper2">
    <w:name w:val="Body Text 2"/>
    <w:basedOn w:val="Standard"/>
    <w:pPr>
      <w:ind w:right="283"/>
    </w:pPr>
    <w:rPr>
      <w:rFonts w:ascii="Arial" w:hAnsi="Arial"/>
      <w:sz w:val="20"/>
    </w:rPr>
  </w:style>
  <w:style w:type="character" w:styleId="BesuchterLink">
    <w:name w:val="FollowedHyperlink"/>
    <w:rPr>
      <w:color w:val="800080"/>
      <w:u w:val="single"/>
    </w:rPr>
  </w:style>
  <w:style w:type="table" w:styleId="Tabellenraster">
    <w:name w:val="Table Grid"/>
    <w:basedOn w:val="NormaleTabelle"/>
    <w:uiPriority w:val="59"/>
    <w:rsid w:val="009676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E114C6"/>
    <w:rPr>
      <w:color w:val="605E5C"/>
      <w:shd w:val="clear" w:color="auto" w:fill="E1DFDD"/>
    </w:rPr>
  </w:style>
  <w:style w:type="paragraph" w:styleId="Listenabsatz">
    <w:name w:val="List Paragraph"/>
    <w:basedOn w:val="Standard"/>
    <w:uiPriority w:val="34"/>
    <w:qFormat/>
    <w:rsid w:val="005A717E"/>
    <w:pPr>
      <w:ind w:left="720"/>
      <w:contextualSpacing/>
    </w:pPr>
  </w:style>
  <w:style w:type="character" w:customStyle="1" w:styleId="TextkrperZchn">
    <w:name w:val="Textkörper Zchn"/>
    <w:basedOn w:val="Absatz-Standardschriftart"/>
    <w:link w:val="Textkrper"/>
    <w:uiPriority w:val="1"/>
    <w:rsid w:val="0077535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5524">
      <w:bodyDiv w:val="1"/>
      <w:marLeft w:val="0"/>
      <w:marRight w:val="0"/>
      <w:marTop w:val="0"/>
      <w:marBottom w:val="0"/>
      <w:divBdr>
        <w:top w:val="none" w:sz="0" w:space="0" w:color="auto"/>
        <w:left w:val="none" w:sz="0" w:space="0" w:color="auto"/>
        <w:bottom w:val="none" w:sz="0" w:space="0" w:color="auto"/>
        <w:right w:val="none" w:sz="0" w:space="0" w:color="auto"/>
      </w:divBdr>
    </w:div>
    <w:div w:id="135819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e96366a8b48a49e8" Type="http://schemas.microsoft.com/office/2019/09/relationships/intelligence" Target="intelligenc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listeser.AZV-EM\Downloads\Briefvorlage%20Vorstan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2703F-7B10-49E0-8F57-2FC36C01F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C:\Users\splisteser.AZV-EM\Downloads\Briefvorlage Vorstand.dotx</Template>
  <TotalTime>0</TotalTime>
  <Pages>1</Pages>
  <Words>177</Words>
  <Characters>1119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Fischerfreunde Eitting e</vt:lpstr>
    </vt:vector>
  </TitlesOfParts>
  <Company>FS</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Fischerfreunde Eitting e</dc:title>
  <dc:subject/>
  <dc:creator>Jörn Splisteser</dc:creator>
  <cp:keywords/>
  <cp:lastModifiedBy>Jörn Splisteser</cp:lastModifiedBy>
  <cp:revision>2</cp:revision>
  <cp:lastPrinted>2023-02-03T09:35:00Z</cp:lastPrinted>
  <dcterms:created xsi:type="dcterms:W3CDTF">2025-02-17T19:48:00Z</dcterms:created>
  <dcterms:modified xsi:type="dcterms:W3CDTF">2025-02-17T19:48:00Z</dcterms:modified>
</cp:coreProperties>
</file>